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38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637"/>
        <w:gridCol w:w="3637"/>
        <w:gridCol w:w="3638"/>
      </w:tblGrid>
      <w:tr w:rsidR="00DD6657" w14:paraId="126C9602" w14:textId="77777777">
        <w:tc>
          <w:tcPr>
            <w:tcW w:w="3637" w:type="dxa"/>
          </w:tcPr>
          <w:p w14:paraId="1AA932F4" w14:textId="77777777" w:rsidR="00DD6657" w:rsidRDefault="00117C79">
            <w:r>
              <w:pict w14:anchorId="49BDDE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81.75pt" fillcolor="window">
                  <v:imagedata r:id="rId7" o:title="Caf couleur"/>
                </v:shape>
              </w:pict>
            </w:r>
            <w:r w:rsidR="00EC71B9">
              <w:t xml:space="preserve"> </w:t>
            </w:r>
          </w:p>
        </w:tc>
        <w:tc>
          <w:tcPr>
            <w:tcW w:w="3637" w:type="dxa"/>
          </w:tcPr>
          <w:p w14:paraId="68147E60" w14:textId="77777777" w:rsidR="00DD6657" w:rsidRDefault="00117C79">
            <w:pPr>
              <w:ind w:left="616"/>
            </w:pPr>
            <w:r>
              <w:pict w14:anchorId="13FD70DF">
                <v:shape id="_x0000_i1026" type="#_x0000_t75" style="width:110.25pt;height:110.25pt">
                  <v:imagedata r:id="rId8" o:title="_CGV_LogoLeDepartement_VERTICAL_ED_Couleur"/>
                </v:shape>
              </w:pict>
            </w:r>
          </w:p>
        </w:tc>
        <w:tc>
          <w:tcPr>
            <w:tcW w:w="3638" w:type="dxa"/>
          </w:tcPr>
          <w:p w14:paraId="75410A81" w14:textId="77777777" w:rsidR="00DD6657" w:rsidRDefault="00DD6657"/>
          <w:p w14:paraId="5B3CEAB3" w14:textId="77777777" w:rsidR="00DD6657" w:rsidRDefault="00DD6657"/>
          <w:p w14:paraId="4B04CE56" w14:textId="77777777" w:rsidR="00DD6657" w:rsidRDefault="00117C79">
            <w:pPr>
              <w:jc w:val="right"/>
            </w:pPr>
            <w:r>
              <w:pict w14:anchorId="7CDFD90D">
                <v:shape id="_x0000_i1027" type="#_x0000_t75" style="width:139.5pt;height:52.5pt" fillcolor="window">
                  <v:imagedata r:id="rId9" o:title="1-MSA avec signature couleur"/>
                </v:shape>
              </w:pict>
            </w:r>
          </w:p>
        </w:tc>
      </w:tr>
      <w:tr w:rsidR="00DD6657" w14:paraId="7CBDBCCB" w14:textId="77777777">
        <w:tblPrEx>
          <w:jc w:val="center"/>
          <w:tblInd w:w="0" w:type="dxa"/>
          <w:tblBorders>
            <w:bottom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912" w:type="dxa"/>
            <w:gridSpan w:val="3"/>
            <w:vAlign w:val="center"/>
          </w:tcPr>
          <w:p w14:paraId="6AC37941" w14:textId="77777777" w:rsidR="00DD6657" w:rsidRDefault="002A4908">
            <w:pPr>
              <w:pStyle w:val="Titre2"/>
              <w:spacing w:before="120"/>
              <w:rPr>
                <w:b w:val="0"/>
                <w:smallCaps/>
                <w:shadow/>
                <w:sz w:val="40"/>
              </w:rPr>
            </w:pPr>
            <w:r>
              <w:rPr>
                <w:b w:val="0"/>
                <w:smallCaps/>
                <w:shadow/>
                <w:sz w:val="40"/>
              </w:rPr>
              <w:t>A</w:t>
            </w:r>
            <w:r w:rsidR="00DD6657">
              <w:rPr>
                <w:b w:val="0"/>
                <w:smallCaps/>
                <w:shadow/>
                <w:sz w:val="40"/>
              </w:rPr>
              <w:t xml:space="preserve">ide </w:t>
            </w:r>
            <w:r>
              <w:rPr>
                <w:b w:val="0"/>
                <w:smallCaps/>
                <w:shadow/>
                <w:sz w:val="40"/>
              </w:rPr>
              <w:t>à la</w:t>
            </w:r>
            <w:r w:rsidR="00DD6657">
              <w:rPr>
                <w:b w:val="0"/>
                <w:smallCaps/>
                <w:shadow/>
                <w:sz w:val="40"/>
              </w:rPr>
              <w:t xml:space="preserve"> garde d’enfant </w:t>
            </w:r>
            <w:r>
              <w:rPr>
                <w:b w:val="0"/>
                <w:smallCaps/>
                <w:shadow/>
                <w:sz w:val="40"/>
              </w:rPr>
              <w:t>en Horaires Atypiques</w:t>
            </w:r>
          </w:p>
          <w:p w14:paraId="680FAB19" w14:textId="3C7FFC5F" w:rsidR="00447DAC" w:rsidRPr="00447DAC" w:rsidRDefault="00117C79" w:rsidP="00447DAC">
            <w:r>
              <w:rPr>
                <w:b/>
                <w:smallCaps/>
                <w:shadow/>
                <w:noProof/>
                <w:sz w:val="40"/>
              </w:rPr>
              <w:pict w14:anchorId="2CC9AFB7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45" type="#_x0000_t109" style="position:absolute;margin-left:309.45pt;margin-top:3.05pt;width:155.1pt;height:34.3pt;z-index:251657216" strokecolor="gray"/>
              </w:pict>
            </w:r>
            <w:r>
              <w:rPr>
                <w:b/>
                <w:smallCaps/>
                <w:shadow/>
                <w:noProof/>
                <w:sz w:val="40"/>
              </w:rPr>
              <w:pict w14:anchorId="6B7CC62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0" type="#_x0000_t202" style="position:absolute;margin-left:317.75pt;margin-top:8.5pt;width:149pt;height:26.8pt;z-index:251660288;mso-position-horizontal:absolute" stroked="f">
                  <v:textbox>
                    <w:txbxContent>
                      <w:p w14:paraId="295D3E6D" w14:textId="2AA8195E" w:rsidR="00E11E14" w:rsidRDefault="00E11E14">
                        <w:r>
                          <w:t>………………. /</w:t>
                        </w:r>
                        <w:r w:rsidRPr="00117C79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117C79" w:rsidRPr="00117C79">
                          <w:rPr>
                            <w:sz w:val="32"/>
                            <w:szCs w:val="32"/>
                          </w:rPr>
                          <w:t>20</w:t>
                        </w:r>
                        <w:r>
                          <w:t>…….</w:t>
                        </w:r>
                      </w:p>
                    </w:txbxContent>
                  </v:textbox>
                </v:shape>
              </w:pict>
            </w:r>
          </w:p>
          <w:p w14:paraId="3C23BAEB" w14:textId="77777777" w:rsidR="00DD6657" w:rsidRDefault="00927360">
            <w:pPr>
              <w:jc w:val="center"/>
              <w:rPr>
                <w:rFonts w:ascii="CG Omega" w:hAnsi="CG Omega"/>
                <w:smallCaps/>
                <w:shadow/>
                <w:sz w:val="40"/>
              </w:rPr>
            </w:pPr>
            <w:r>
              <w:rPr>
                <w:rFonts w:ascii="CG Omega" w:hAnsi="CG Omega"/>
                <w:smallCaps/>
                <w:shadow/>
                <w:sz w:val="40"/>
              </w:rPr>
              <w:t xml:space="preserve">Mois de </w:t>
            </w:r>
          </w:p>
          <w:p w14:paraId="41C6A53C" w14:textId="7DA9671A" w:rsidR="00DD6657" w:rsidRDefault="0055790E" w:rsidP="00214D38">
            <w:pPr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10-104 /</w:t>
            </w:r>
            <w:r w:rsidR="00AA75C1">
              <w:rPr>
                <w:i/>
                <w:sz w:val="16"/>
              </w:rPr>
              <w:t xml:space="preserve">maj </w:t>
            </w:r>
            <w:r w:rsidR="00DF4707">
              <w:rPr>
                <w:i/>
                <w:sz w:val="16"/>
              </w:rPr>
              <w:t>0</w:t>
            </w:r>
            <w:r w:rsidR="00B37D37">
              <w:rPr>
                <w:i/>
                <w:sz w:val="16"/>
              </w:rPr>
              <w:t>4</w:t>
            </w:r>
            <w:r>
              <w:rPr>
                <w:i/>
                <w:sz w:val="16"/>
              </w:rPr>
              <w:t>-20</w:t>
            </w:r>
            <w:r w:rsidR="002123D4">
              <w:rPr>
                <w:i/>
                <w:sz w:val="16"/>
              </w:rPr>
              <w:t>2</w:t>
            </w:r>
            <w:r w:rsidR="00B37D37">
              <w:rPr>
                <w:i/>
                <w:sz w:val="16"/>
              </w:rPr>
              <w:t>3</w:t>
            </w:r>
          </w:p>
        </w:tc>
      </w:tr>
    </w:tbl>
    <w:p w14:paraId="1600BB53" w14:textId="77777777" w:rsidR="00DD6657" w:rsidRDefault="00DD6657">
      <w:pPr>
        <w:pStyle w:val="En-tte"/>
        <w:tabs>
          <w:tab w:val="clear" w:pos="4536"/>
          <w:tab w:val="clear" w:pos="9072"/>
        </w:tabs>
        <w:spacing w:line="180" w:lineRule="exact"/>
        <w:rPr>
          <w:b/>
        </w:rPr>
      </w:pPr>
    </w:p>
    <w:p w14:paraId="351F1121" w14:textId="77777777" w:rsidR="00DD6657" w:rsidRDefault="00DD6657" w:rsidP="00D85B20">
      <w:pPr>
        <w:pStyle w:val="En-tte"/>
        <w:tabs>
          <w:tab w:val="clear" w:pos="4536"/>
          <w:tab w:val="clear" w:pos="9072"/>
        </w:tabs>
        <w:jc w:val="center"/>
        <w:rPr>
          <w:b/>
        </w:rPr>
      </w:pPr>
      <w:r>
        <w:rPr>
          <w:b/>
        </w:rPr>
        <w:t>Ce document est à compléter par la famille et le prestataire de service et à adresser à la</w:t>
      </w:r>
      <w:r w:rsidR="00D85B20">
        <w:rPr>
          <w:b/>
        </w:rPr>
        <w:t> :</w:t>
      </w:r>
      <w:r w:rsidR="00D85B20">
        <w:rPr>
          <w:b/>
        </w:rPr>
        <w:br/>
      </w:r>
      <w:r>
        <w:rPr>
          <w:b/>
        </w:rPr>
        <w:t>Caisse d’Allocations Familiales</w:t>
      </w:r>
      <w:r w:rsidR="00D85B20">
        <w:rPr>
          <w:b/>
        </w:rPr>
        <w:t xml:space="preserve"> - 109 boulevard Louis Blanc – 85932 La Roche sur Yon Cedex 9</w:t>
      </w:r>
    </w:p>
    <w:p w14:paraId="03E0FEC0" w14:textId="77777777" w:rsidR="00DD6657" w:rsidRDefault="00117C79">
      <w:pPr>
        <w:pStyle w:val="En-tte"/>
        <w:tabs>
          <w:tab w:val="clear" w:pos="4536"/>
          <w:tab w:val="clear" w:pos="9072"/>
        </w:tabs>
      </w:pPr>
      <w:r>
        <w:rPr>
          <w:noProof/>
          <w:sz w:val="22"/>
        </w:rPr>
        <w:pict w14:anchorId="5066BD25">
          <v:shape id="_x0000_s1040" type="#_x0000_t109" style="position:absolute;margin-left:89.85pt;margin-top:6.15pt;width:110.7pt;height:20.85pt;z-index:251656192" o:allowincell="f" strokecolor="gray"/>
        </w:pict>
      </w:r>
    </w:p>
    <w:p w14:paraId="6999C478" w14:textId="77777777" w:rsidR="00DD6657" w:rsidRDefault="00DD6657">
      <w:pPr>
        <w:pStyle w:val="En-tte"/>
        <w:tabs>
          <w:tab w:val="clear" w:pos="4536"/>
          <w:tab w:val="clear" w:pos="9072"/>
        </w:tabs>
        <w:rPr>
          <w:rFonts w:ascii="CG Omega" w:hAnsi="CG Omega"/>
          <w:b/>
        </w:rPr>
      </w:pPr>
      <w:r>
        <w:rPr>
          <w:rFonts w:ascii="CG Omega" w:hAnsi="CG Omega"/>
          <w:b/>
          <w:sz w:val="22"/>
        </w:rPr>
        <w:t>N° Allocataire :</w:t>
      </w:r>
      <w:r>
        <w:rPr>
          <w:rFonts w:ascii="CG Omega" w:hAnsi="CG Omega"/>
          <w:b/>
          <w:sz w:val="16"/>
        </w:rPr>
        <w:t xml:space="preserve">   </w:t>
      </w:r>
    </w:p>
    <w:p w14:paraId="4B131CB0" w14:textId="77777777" w:rsidR="00DD6657" w:rsidRDefault="00DD6657">
      <w:pPr>
        <w:pStyle w:val="En-tte"/>
        <w:tabs>
          <w:tab w:val="clear" w:pos="4536"/>
          <w:tab w:val="clear" w:pos="9072"/>
        </w:tabs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881"/>
      </w:tblGrid>
      <w:tr w:rsidR="00DD6657" w14:paraId="3BA5CDC0" w14:textId="77777777">
        <w:tc>
          <w:tcPr>
            <w:tcW w:w="10881" w:type="dxa"/>
            <w:tcBorders>
              <w:top w:val="single" w:sz="4" w:space="0" w:color="auto"/>
              <w:bottom w:val="single" w:sz="4" w:space="0" w:color="auto"/>
            </w:tcBorders>
          </w:tcPr>
          <w:p w14:paraId="374077C3" w14:textId="77777777" w:rsidR="00DD6657" w:rsidRDefault="00DD6657">
            <w:pPr>
              <w:pBdr>
                <w:bottom w:val="single" w:sz="12" w:space="1" w:color="C0C0C0"/>
              </w:pBdr>
              <w:tabs>
                <w:tab w:val="right" w:leader="underscore" w:pos="4678"/>
                <w:tab w:val="left" w:pos="4962"/>
                <w:tab w:val="right" w:leader="underscore" w:pos="9923"/>
              </w:tabs>
              <w:spacing w:before="120"/>
              <w:rPr>
                <w:rFonts w:ascii="CG Omega" w:hAnsi="CG Omega"/>
                <w:b/>
                <w:smallCaps/>
                <w:sz w:val="28"/>
              </w:rPr>
            </w:pPr>
            <w:r>
              <w:rPr>
                <w:rFonts w:ascii="CG Omega" w:hAnsi="CG Omega"/>
                <w:b/>
                <w:smallCaps/>
                <w:sz w:val="28"/>
              </w:rPr>
              <w:t xml:space="preserve">1 – Identité de la famille  </w:t>
            </w:r>
          </w:p>
          <w:p w14:paraId="3F3F35ED" w14:textId="77777777" w:rsidR="00DD6657" w:rsidRPr="002A4908" w:rsidRDefault="00DD6657" w:rsidP="00D85B20">
            <w:pPr>
              <w:tabs>
                <w:tab w:val="right" w:leader="dot" w:pos="4858"/>
                <w:tab w:val="left" w:pos="5141"/>
                <w:tab w:val="right" w:leader="dot" w:pos="10528"/>
              </w:tabs>
              <w:spacing w:before="180" w:after="120"/>
              <w:rPr>
                <w:sz w:val="18"/>
                <w:szCs w:val="18"/>
              </w:rPr>
            </w:pPr>
            <w:r w:rsidRPr="002A4908">
              <w:rPr>
                <w:sz w:val="22"/>
                <w:szCs w:val="22"/>
              </w:rPr>
              <w:t>Nom</w:t>
            </w:r>
            <w:r w:rsidR="002A4908">
              <w:rPr>
                <w:sz w:val="22"/>
                <w:szCs w:val="22"/>
              </w:rPr>
              <w:t> :</w:t>
            </w:r>
            <w:r w:rsidR="002A4908" w:rsidRPr="002A4908">
              <w:rPr>
                <w:sz w:val="18"/>
                <w:szCs w:val="18"/>
              </w:rPr>
              <w:tab/>
            </w:r>
            <w:r w:rsidR="002A4908">
              <w:rPr>
                <w:sz w:val="18"/>
                <w:szCs w:val="18"/>
              </w:rPr>
              <w:tab/>
            </w:r>
            <w:r w:rsidR="002A4908" w:rsidRPr="002A4908">
              <w:rPr>
                <w:sz w:val="22"/>
                <w:szCs w:val="22"/>
              </w:rPr>
              <w:t>Prénom :</w:t>
            </w:r>
            <w:r w:rsidR="002A4908">
              <w:rPr>
                <w:sz w:val="18"/>
                <w:szCs w:val="18"/>
              </w:rPr>
              <w:t xml:space="preserve"> </w:t>
            </w:r>
            <w:r w:rsidR="002A4908" w:rsidRPr="002A4908">
              <w:rPr>
                <w:sz w:val="18"/>
                <w:szCs w:val="18"/>
              </w:rPr>
              <w:tab/>
            </w:r>
            <w:r w:rsidR="002A4908">
              <w:rPr>
                <w:sz w:val="18"/>
                <w:szCs w:val="18"/>
              </w:rPr>
              <w:t xml:space="preserve"> </w:t>
            </w:r>
            <w:r w:rsidR="002A4908" w:rsidRPr="002A4908">
              <w:rPr>
                <w:sz w:val="18"/>
                <w:szCs w:val="18"/>
              </w:rPr>
              <w:tab/>
            </w:r>
          </w:p>
          <w:p w14:paraId="7704A6E0" w14:textId="77777777" w:rsidR="00DD6657" w:rsidRPr="002A4908" w:rsidRDefault="002A4908" w:rsidP="00D85B20">
            <w:pPr>
              <w:tabs>
                <w:tab w:val="right" w:leader="dot" w:pos="10528"/>
              </w:tabs>
              <w:spacing w:after="120"/>
              <w:rPr>
                <w:sz w:val="22"/>
                <w:szCs w:val="22"/>
              </w:rPr>
            </w:pPr>
            <w:r w:rsidRPr="002A4908">
              <w:rPr>
                <w:sz w:val="22"/>
                <w:szCs w:val="22"/>
              </w:rPr>
              <w:t>Adresse </w:t>
            </w:r>
            <w:r w:rsidRPr="002A4908">
              <w:rPr>
                <w:sz w:val="18"/>
                <w:szCs w:val="18"/>
              </w:rPr>
              <w:t xml:space="preserve">: </w:t>
            </w:r>
            <w:r w:rsidRPr="002A4908">
              <w:rPr>
                <w:sz w:val="18"/>
                <w:szCs w:val="18"/>
              </w:rPr>
              <w:tab/>
            </w:r>
          </w:p>
          <w:p w14:paraId="0882E128" w14:textId="77777777" w:rsidR="00DD6657" w:rsidRDefault="00DD6657" w:rsidP="00D85B20">
            <w:pPr>
              <w:tabs>
                <w:tab w:val="right" w:leader="dot" w:pos="10528"/>
              </w:tabs>
              <w:spacing w:after="120"/>
              <w:rPr>
                <w:sz w:val="16"/>
              </w:rPr>
            </w:pPr>
            <w:r>
              <w:rPr>
                <w:sz w:val="16"/>
              </w:rPr>
              <w:tab/>
              <w:t xml:space="preserve"> </w:t>
            </w:r>
          </w:p>
          <w:p w14:paraId="20045FB9" w14:textId="77777777" w:rsidR="00DD6657" w:rsidRDefault="004F44B0" w:rsidP="00D85B20">
            <w:pPr>
              <w:tabs>
                <w:tab w:val="right" w:leader="dot" w:pos="4858"/>
                <w:tab w:val="left" w:pos="5141"/>
                <w:tab w:val="right" w:leader="dot" w:pos="10528"/>
              </w:tabs>
              <w:spacing w:after="120"/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Situation familiale</w:t>
            </w:r>
            <w:r w:rsidRPr="002A4908">
              <w:rPr>
                <w:sz w:val="22"/>
                <w:szCs w:val="22"/>
              </w:rPr>
              <w:t> </w:t>
            </w:r>
            <w:r w:rsidRPr="002A4908">
              <w:rPr>
                <w:sz w:val="18"/>
                <w:szCs w:val="18"/>
              </w:rPr>
              <w:t xml:space="preserve">: </w:t>
            </w:r>
            <w:r w:rsidRPr="002A4908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4F44B0">
              <w:rPr>
                <w:sz w:val="22"/>
                <w:szCs w:val="18"/>
              </w:rPr>
              <w:t>depuis le</w:t>
            </w:r>
            <w:r>
              <w:rPr>
                <w:sz w:val="22"/>
                <w:szCs w:val="18"/>
              </w:rPr>
              <w:t xml:space="preserve"> : </w:t>
            </w:r>
            <w:r>
              <w:rPr>
                <w:sz w:val="18"/>
                <w:szCs w:val="18"/>
              </w:rPr>
              <w:tab/>
            </w:r>
          </w:p>
          <w:p w14:paraId="62D90BC7" w14:textId="77777777" w:rsidR="00D85B20" w:rsidRPr="004F44B0" w:rsidRDefault="00D85B20" w:rsidP="00D85B20">
            <w:pPr>
              <w:tabs>
                <w:tab w:val="right" w:leader="dot" w:pos="4858"/>
                <w:tab w:val="left" w:pos="5141"/>
                <w:tab w:val="right" w:leader="dot" w:pos="10528"/>
              </w:tabs>
              <w:spacing w:after="120"/>
              <w:rPr>
                <w:sz w:val="22"/>
                <w:szCs w:val="22"/>
              </w:rPr>
            </w:pPr>
            <w:r w:rsidRPr="00D85B20">
              <w:rPr>
                <w:sz w:val="22"/>
                <w:szCs w:val="22"/>
              </w:rPr>
              <w:t xml:space="preserve">Téléphone : </w:t>
            </w:r>
            <w:r w:rsidRPr="001A7052">
              <w:rPr>
                <w:sz w:val="18"/>
                <w:szCs w:val="18"/>
              </w:rPr>
              <w:tab/>
            </w:r>
            <w:r w:rsidRPr="00D85B20">
              <w:rPr>
                <w:sz w:val="22"/>
                <w:szCs w:val="22"/>
              </w:rPr>
              <w:tab/>
              <w:t>Mail 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ab/>
            </w:r>
          </w:p>
        </w:tc>
      </w:tr>
    </w:tbl>
    <w:p w14:paraId="62D30D46" w14:textId="77777777" w:rsidR="005539F3" w:rsidRDefault="005539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2"/>
      </w:tblGrid>
      <w:tr w:rsidR="005539F3" w14:paraId="3DE2629F" w14:textId="77777777" w:rsidTr="00C96331">
        <w:tc>
          <w:tcPr>
            <w:tcW w:w="10912" w:type="dxa"/>
            <w:shd w:val="clear" w:color="auto" w:fill="auto"/>
          </w:tcPr>
          <w:p w14:paraId="55B11E0E" w14:textId="77777777" w:rsidR="005539F3" w:rsidRPr="00C96331" w:rsidRDefault="005539F3" w:rsidP="00C96331">
            <w:pPr>
              <w:pBdr>
                <w:bottom w:val="single" w:sz="12" w:space="1" w:color="C0C0C0"/>
              </w:pBdr>
              <w:tabs>
                <w:tab w:val="right" w:leader="underscore" w:pos="4678"/>
                <w:tab w:val="left" w:pos="4962"/>
                <w:tab w:val="right" w:leader="underscore" w:pos="9923"/>
              </w:tabs>
              <w:spacing w:before="120"/>
              <w:rPr>
                <w:rFonts w:ascii="CG Omega" w:hAnsi="CG Omega"/>
                <w:b/>
                <w:smallCaps/>
                <w:sz w:val="28"/>
              </w:rPr>
            </w:pPr>
            <w:r w:rsidRPr="00C96331">
              <w:rPr>
                <w:rFonts w:ascii="CG Omega" w:hAnsi="CG Omega"/>
                <w:b/>
                <w:smallCaps/>
                <w:sz w:val="28"/>
              </w:rPr>
              <w:t xml:space="preserve">2 – Identité des enfants gardes </w:t>
            </w:r>
          </w:p>
          <w:p w14:paraId="06DAE0F2" w14:textId="77777777" w:rsidR="005539F3" w:rsidRDefault="005539F3" w:rsidP="005539F3"/>
          <w:p w14:paraId="15F45FEF" w14:textId="77777777" w:rsidR="005539F3" w:rsidRPr="00C96331" w:rsidRDefault="005539F3" w:rsidP="00C96331">
            <w:pPr>
              <w:tabs>
                <w:tab w:val="center" w:pos="1701"/>
                <w:tab w:val="center" w:pos="4962"/>
                <w:tab w:val="center" w:pos="8647"/>
              </w:tabs>
              <w:spacing w:before="120"/>
              <w:rPr>
                <w:b/>
                <w:sz w:val="22"/>
                <w:szCs w:val="22"/>
              </w:rPr>
            </w:pPr>
            <w:r w:rsidRPr="00C96331">
              <w:rPr>
                <w:sz w:val="22"/>
                <w:szCs w:val="22"/>
              </w:rPr>
              <w:tab/>
            </w:r>
            <w:r w:rsidRPr="00C96331">
              <w:rPr>
                <w:b/>
                <w:sz w:val="22"/>
                <w:szCs w:val="22"/>
              </w:rPr>
              <w:t>Nom</w:t>
            </w:r>
            <w:r w:rsidRPr="00C96331">
              <w:rPr>
                <w:b/>
                <w:sz w:val="22"/>
                <w:szCs w:val="22"/>
              </w:rPr>
              <w:tab/>
              <w:t>Prénom</w:t>
            </w:r>
            <w:r w:rsidRPr="00C96331">
              <w:rPr>
                <w:b/>
                <w:sz w:val="22"/>
                <w:szCs w:val="22"/>
              </w:rPr>
              <w:tab/>
              <w:t>Date de naissance</w:t>
            </w:r>
          </w:p>
          <w:p w14:paraId="5B111A41" w14:textId="77777777" w:rsidR="005539F3" w:rsidRPr="00C96331" w:rsidRDefault="005539F3" w:rsidP="00C96331">
            <w:pPr>
              <w:tabs>
                <w:tab w:val="center" w:pos="1701"/>
                <w:tab w:val="center" w:pos="4962"/>
                <w:tab w:val="center" w:pos="8647"/>
              </w:tabs>
              <w:spacing w:before="120"/>
              <w:rPr>
                <w:sz w:val="18"/>
                <w:szCs w:val="18"/>
              </w:rPr>
            </w:pPr>
            <w:r w:rsidRPr="00C96331">
              <w:rPr>
                <w:sz w:val="18"/>
                <w:szCs w:val="18"/>
              </w:rPr>
              <w:tab/>
              <w:t>……….……………………….</w:t>
            </w:r>
            <w:r w:rsidRPr="00C96331">
              <w:rPr>
                <w:sz w:val="18"/>
                <w:szCs w:val="18"/>
              </w:rPr>
              <w:tab/>
              <w:t>……………………………………..</w:t>
            </w:r>
            <w:r w:rsidRPr="00C96331">
              <w:rPr>
                <w:sz w:val="18"/>
                <w:szCs w:val="18"/>
              </w:rPr>
              <w:tab/>
              <w:t>………………..…………………</w:t>
            </w:r>
          </w:p>
          <w:p w14:paraId="3A2925ED" w14:textId="77777777" w:rsidR="005539F3" w:rsidRPr="00C96331" w:rsidRDefault="005539F3" w:rsidP="00C96331">
            <w:pPr>
              <w:tabs>
                <w:tab w:val="center" w:pos="1701"/>
                <w:tab w:val="center" w:pos="4962"/>
                <w:tab w:val="center" w:pos="8647"/>
              </w:tabs>
              <w:spacing w:before="120"/>
              <w:rPr>
                <w:sz w:val="18"/>
                <w:szCs w:val="18"/>
              </w:rPr>
            </w:pPr>
            <w:r w:rsidRPr="00C96331">
              <w:rPr>
                <w:sz w:val="18"/>
                <w:szCs w:val="18"/>
              </w:rPr>
              <w:tab/>
              <w:t>……….……………………….</w:t>
            </w:r>
            <w:r w:rsidRPr="00C96331">
              <w:rPr>
                <w:sz w:val="18"/>
                <w:szCs w:val="18"/>
              </w:rPr>
              <w:tab/>
              <w:t>……………………………………..</w:t>
            </w:r>
            <w:r w:rsidRPr="00C96331">
              <w:rPr>
                <w:sz w:val="18"/>
                <w:szCs w:val="18"/>
              </w:rPr>
              <w:tab/>
              <w:t>………………..…………………</w:t>
            </w:r>
          </w:p>
          <w:p w14:paraId="57A0C7AB" w14:textId="77777777" w:rsidR="005539F3" w:rsidRPr="00C96331" w:rsidRDefault="005539F3" w:rsidP="00C96331">
            <w:pPr>
              <w:tabs>
                <w:tab w:val="center" w:pos="1701"/>
                <w:tab w:val="center" w:pos="4962"/>
                <w:tab w:val="center" w:pos="8647"/>
              </w:tabs>
              <w:spacing w:before="120"/>
              <w:rPr>
                <w:sz w:val="18"/>
                <w:szCs w:val="18"/>
              </w:rPr>
            </w:pPr>
            <w:r w:rsidRPr="00C96331">
              <w:rPr>
                <w:sz w:val="18"/>
                <w:szCs w:val="18"/>
              </w:rPr>
              <w:tab/>
              <w:t>……….……………………….</w:t>
            </w:r>
            <w:r w:rsidRPr="00C96331">
              <w:rPr>
                <w:sz w:val="18"/>
                <w:szCs w:val="18"/>
              </w:rPr>
              <w:tab/>
              <w:t>……………………………………..</w:t>
            </w:r>
            <w:r w:rsidRPr="00C96331">
              <w:rPr>
                <w:sz w:val="18"/>
                <w:szCs w:val="18"/>
              </w:rPr>
              <w:tab/>
              <w:t>………………..…………………</w:t>
            </w:r>
          </w:p>
          <w:p w14:paraId="4E18CB67" w14:textId="77777777" w:rsidR="005539F3" w:rsidRPr="00C96331" w:rsidRDefault="005539F3" w:rsidP="00C96331">
            <w:pPr>
              <w:tabs>
                <w:tab w:val="center" w:pos="1701"/>
                <w:tab w:val="center" w:pos="4962"/>
                <w:tab w:val="center" w:pos="8647"/>
              </w:tabs>
              <w:spacing w:before="120"/>
              <w:rPr>
                <w:sz w:val="18"/>
                <w:szCs w:val="18"/>
              </w:rPr>
            </w:pPr>
            <w:r w:rsidRPr="00C96331">
              <w:rPr>
                <w:sz w:val="18"/>
                <w:szCs w:val="18"/>
              </w:rPr>
              <w:tab/>
              <w:t>……….……………………….</w:t>
            </w:r>
            <w:r w:rsidRPr="00C96331">
              <w:rPr>
                <w:sz w:val="18"/>
                <w:szCs w:val="18"/>
              </w:rPr>
              <w:tab/>
              <w:t>……………………………………..</w:t>
            </w:r>
            <w:r w:rsidRPr="00C96331">
              <w:rPr>
                <w:sz w:val="18"/>
                <w:szCs w:val="18"/>
              </w:rPr>
              <w:tab/>
              <w:t>………………..…………………</w:t>
            </w:r>
          </w:p>
          <w:p w14:paraId="284017EB" w14:textId="77777777" w:rsidR="005539F3" w:rsidRDefault="005539F3"/>
        </w:tc>
      </w:tr>
    </w:tbl>
    <w:p w14:paraId="30EE35D8" w14:textId="77777777" w:rsidR="002A4908" w:rsidRDefault="002A4908">
      <w:pPr>
        <w:tabs>
          <w:tab w:val="right" w:leader="underscore" w:pos="4678"/>
          <w:tab w:val="left" w:pos="4962"/>
          <w:tab w:val="right" w:leader="underscore" w:pos="9923"/>
        </w:tabs>
        <w:rPr>
          <w:sz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912"/>
      </w:tblGrid>
      <w:tr w:rsidR="00DD6657" w14:paraId="5E1C97A5" w14:textId="77777777">
        <w:tc>
          <w:tcPr>
            <w:tcW w:w="10912" w:type="dxa"/>
          </w:tcPr>
          <w:p w14:paraId="3D946F45" w14:textId="77777777" w:rsidR="00DD6657" w:rsidRDefault="002A4908">
            <w:pPr>
              <w:pBdr>
                <w:bottom w:val="single" w:sz="12" w:space="1" w:color="C0C0C0"/>
              </w:pBdr>
              <w:tabs>
                <w:tab w:val="right" w:leader="underscore" w:pos="4678"/>
                <w:tab w:val="left" w:pos="4962"/>
                <w:tab w:val="right" w:leader="underscore" w:pos="9923"/>
              </w:tabs>
              <w:spacing w:before="120"/>
              <w:rPr>
                <w:rFonts w:ascii="CG Omega" w:hAnsi="CG Omega"/>
                <w:b/>
                <w:smallCaps/>
                <w:sz w:val="28"/>
              </w:rPr>
            </w:pPr>
            <w:r>
              <w:rPr>
                <w:rFonts w:ascii="CG Omega" w:hAnsi="CG Omega"/>
                <w:b/>
                <w:smallCaps/>
                <w:sz w:val="28"/>
              </w:rPr>
              <w:t>3</w:t>
            </w:r>
            <w:r w:rsidR="00DD6657">
              <w:rPr>
                <w:rFonts w:ascii="CG Omega" w:hAnsi="CG Omega"/>
                <w:b/>
                <w:smallCaps/>
                <w:sz w:val="28"/>
              </w:rPr>
              <w:t xml:space="preserve"> – Identité du prestataire</w:t>
            </w:r>
          </w:p>
          <w:p w14:paraId="027D6EB4" w14:textId="77777777" w:rsidR="00DD6657" w:rsidRDefault="00DD6657">
            <w:pPr>
              <w:tabs>
                <w:tab w:val="right" w:leader="underscore" w:pos="4678"/>
                <w:tab w:val="left" w:pos="4962"/>
                <w:tab w:val="right" w:leader="underscore" w:pos="9923"/>
              </w:tabs>
              <w:spacing w:before="40"/>
              <w:rPr>
                <w:sz w:val="22"/>
              </w:rPr>
            </w:pPr>
          </w:p>
          <w:p w14:paraId="210CB18E" w14:textId="77777777" w:rsidR="00DD6657" w:rsidRDefault="00DD6657">
            <w:pPr>
              <w:tabs>
                <w:tab w:val="left" w:pos="1134"/>
                <w:tab w:val="right" w:leader="dot" w:pos="10490"/>
              </w:tabs>
              <w:spacing w:before="60"/>
              <w:rPr>
                <w:sz w:val="22"/>
              </w:rPr>
            </w:pPr>
            <w:r>
              <w:rPr>
                <w:sz w:val="22"/>
              </w:rPr>
              <w:t xml:space="preserve">Nom : </w:t>
            </w:r>
            <w:r>
              <w:rPr>
                <w:sz w:val="22"/>
              </w:rPr>
              <w:tab/>
            </w:r>
            <w:r>
              <w:rPr>
                <w:sz w:val="16"/>
              </w:rPr>
              <w:tab/>
              <w:t xml:space="preserve"> </w:t>
            </w:r>
          </w:p>
          <w:p w14:paraId="7F0456F9" w14:textId="77777777" w:rsidR="00DD6657" w:rsidRDefault="00DD6657">
            <w:pPr>
              <w:tabs>
                <w:tab w:val="left" w:pos="1134"/>
                <w:tab w:val="right" w:leader="dot" w:pos="10490"/>
              </w:tabs>
              <w:spacing w:before="80"/>
              <w:rPr>
                <w:sz w:val="22"/>
              </w:rPr>
            </w:pPr>
            <w:r>
              <w:rPr>
                <w:sz w:val="22"/>
              </w:rPr>
              <w:t>Adresse :</w:t>
            </w:r>
            <w:r>
              <w:rPr>
                <w:sz w:val="22"/>
              </w:rPr>
              <w:tab/>
            </w:r>
            <w:r>
              <w:rPr>
                <w:sz w:val="16"/>
              </w:rPr>
              <w:tab/>
              <w:t xml:space="preserve"> </w:t>
            </w:r>
          </w:p>
          <w:p w14:paraId="64897CC0" w14:textId="77777777" w:rsidR="00DD6657" w:rsidRDefault="00DD6657">
            <w:pPr>
              <w:tabs>
                <w:tab w:val="left" w:pos="540"/>
                <w:tab w:val="left" w:pos="1172"/>
                <w:tab w:val="right" w:leader="dot" w:pos="5283"/>
                <w:tab w:val="left" w:pos="5567"/>
                <w:tab w:val="right" w:leader="dot" w:pos="10528"/>
              </w:tabs>
              <w:spacing w:before="80"/>
              <w:rPr>
                <w:sz w:val="22"/>
              </w:rPr>
            </w:pPr>
            <w:r>
              <w:rPr>
                <w:sz w:val="22"/>
              </w:rPr>
              <w:t>N° SIRET :</w:t>
            </w:r>
            <w:r>
              <w:rPr>
                <w:sz w:val="22"/>
              </w:rPr>
              <w:tab/>
            </w:r>
            <w:r>
              <w:rPr>
                <w:sz w:val="16"/>
              </w:rPr>
              <w:tab/>
              <w:t> </w:t>
            </w:r>
            <w:r>
              <w:rPr>
                <w:sz w:val="22"/>
              </w:rPr>
              <w:tab/>
            </w:r>
            <w:r w:rsidR="002A4908">
              <w:rPr>
                <w:sz w:val="22"/>
              </w:rPr>
              <w:sym w:font="Wingdings" w:char="F071"/>
            </w:r>
            <w:r w:rsidR="002A4908">
              <w:rPr>
                <w:sz w:val="22"/>
              </w:rPr>
              <w:t xml:space="preserve"> agréé pour la garde 0/3 ans</w:t>
            </w:r>
          </w:p>
          <w:p w14:paraId="0983B9FB" w14:textId="77777777" w:rsidR="002A4908" w:rsidRDefault="002A4908" w:rsidP="002A4908">
            <w:pPr>
              <w:tabs>
                <w:tab w:val="left" w:pos="540"/>
                <w:tab w:val="left" w:pos="1172"/>
                <w:tab w:val="left" w:pos="5567"/>
                <w:tab w:val="right" w:leader="dot" w:pos="10528"/>
              </w:tabs>
              <w:spacing w:before="80"/>
              <w:rPr>
                <w:sz w:val="22"/>
              </w:rPr>
            </w:pP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sym w:font="Wingdings" w:char="F071"/>
            </w:r>
            <w:r>
              <w:rPr>
                <w:sz w:val="22"/>
              </w:rPr>
              <w:t xml:space="preserve"> habilité pour la garde 3/6 ans</w:t>
            </w:r>
          </w:p>
          <w:p w14:paraId="1D8278B3" w14:textId="77777777" w:rsidR="00DD6657" w:rsidRDefault="00DD6657">
            <w:pPr>
              <w:tabs>
                <w:tab w:val="left" w:pos="540"/>
                <w:tab w:val="left" w:pos="2268"/>
                <w:tab w:val="right" w:leader="dot" w:pos="5670"/>
                <w:tab w:val="right" w:leader="underscore" w:pos="9923"/>
              </w:tabs>
              <w:spacing w:before="80"/>
              <w:rPr>
                <w:sz w:val="22"/>
              </w:rPr>
            </w:pPr>
            <w:r>
              <w:rPr>
                <w:sz w:val="22"/>
              </w:rPr>
              <w:t>Personne chargée du suivi du dossier :</w:t>
            </w:r>
          </w:p>
          <w:p w14:paraId="315D2C71" w14:textId="77777777" w:rsidR="00DD6657" w:rsidRDefault="00DD6657">
            <w:pPr>
              <w:tabs>
                <w:tab w:val="left" w:pos="540"/>
                <w:tab w:val="left" w:pos="2268"/>
                <w:tab w:val="right" w:leader="dot" w:pos="6701"/>
                <w:tab w:val="right" w:leader="underscore" w:pos="9923"/>
              </w:tabs>
              <w:spacing w:before="80"/>
              <w:rPr>
                <w:sz w:val="22"/>
              </w:rPr>
            </w:pPr>
            <w:r>
              <w:rPr>
                <w:sz w:val="22"/>
              </w:rPr>
              <w:tab/>
              <w:t xml:space="preserve">Nom – Prénom : </w:t>
            </w:r>
            <w:r>
              <w:rPr>
                <w:sz w:val="22"/>
              </w:rPr>
              <w:tab/>
            </w:r>
            <w:r>
              <w:rPr>
                <w:sz w:val="16"/>
              </w:rPr>
              <w:tab/>
            </w:r>
          </w:p>
          <w:p w14:paraId="5E7EB47B" w14:textId="77777777" w:rsidR="00DD6657" w:rsidRDefault="00DD6657">
            <w:pPr>
              <w:tabs>
                <w:tab w:val="left" w:pos="540"/>
                <w:tab w:val="left" w:pos="2268"/>
                <w:tab w:val="right" w:leader="dot" w:pos="6701"/>
                <w:tab w:val="right" w:leader="underscore" w:pos="9923"/>
              </w:tabs>
              <w:spacing w:before="80"/>
              <w:rPr>
                <w:sz w:val="22"/>
              </w:rPr>
            </w:pPr>
            <w:r>
              <w:rPr>
                <w:sz w:val="22"/>
              </w:rPr>
              <w:tab/>
              <w:t>N° téléphone :</w:t>
            </w:r>
            <w:r>
              <w:rPr>
                <w:sz w:val="22"/>
              </w:rPr>
              <w:tab/>
            </w:r>
            <w:r>
              <w:rPr>
                <w:sz w:val="16"/>
              </w:rPr>
              <w:tab/>
            </w:r>
          </w:p>
          <w:p w14:paraId="3DDEACD3" w14:textId="77777777" w:rsidR="00DD6657" w:rsidRDefault="00DD6657">
            <w:pPr>
              <w:tabs>
                <w:tab w:val="left" w:pos="540"/>
                <w:tab w:val="left" w:pos="2268"/>
                <w:tab w:val="right" w:leader="dot" w:pos="6701"/>
                <w:tab w:val="right" w:leader="underscore" w:pos="9923"/>
              </w:tabs>
              <w:spacing w:before="80"/>
              <w:rPr>
                <w:sz w:val="16"/>
              </w:rPr>
            </w:pPr>
            <w:r>
              <w:rPr>
                <w:sz w:val="22"/>
              </w:rPr>
              <w:tab/>
              <w:t xml:space="preserve">E-mail : </w:t>
            </w:r>
            <w:r>
              <w:rPr>
                <w:sz w:val="22"/>
              </w:rPr>
              <w:tab/>
            </w:r>
            <w:r>
              <w:rPr>
                <w:sz w:val="16"/>
              </w:rPr>
              <w:tab/>
            </w:r>
          </w:p>
          <w:p w14:paraId="2298E1D6" w14:textId="77777777" w:rsidR="00DD6657" w:rsidRDefault="00DD6657" w:rsidP="002A4908">
            <w:pPr>
              <w:tabs>
                <w:tab w:val="left" w:pos="540"/>
                <w:tab w:val="left" w:pos="1172"/>
                <w:tab w:val="right" w:leader="dot" w:pos="6701"/>
                <w:tab w:val="right" w:leader="underscore" w:pos="9923"/>
              </w:tabs>
              <w:spacing w:before="80"/>
              <w:rPr>
                <w:sz w:val="22"/>
              </w:rPr>
            </w:pPr>
          </w:p>
        </w:tc>
      </w:tr>
    </w:tbl>
    <w:p w14:paraId="09F28B08" w14:textId="77777777" w:rsidR="007B6A6A" w:rsidRPr="008A7CC8" w:rsidRDefault="00A77EF0" w:rsidP="00D85B20">
      <w:pPr>
        <w:pStyle w:val="NormalWeb"/>
        <w:spacing w:before="120" w:beforeAutospacing="0" w:after="0"/>
        <w:jc w:val="center"/>
        <w:rPr>
          <w:rFonts w:ascii="BC3of92" w:hAnsi="BC3of92" w:cs="Calibri"/>
        </w:rPr>
      </w:pPr>
      <w:r w:rsidRPr="008A7CC8">
        <w:rPr>
          <w:rFonts w:ascii="BC3of92" w:hAnsi="BC3of92" w:cs="Calibri"/>
          <w:sz w:val="72"/>
        </w:rPr>
        <w:t>*00000001022100000000*</w:t>
      </w:r>
    </w:p>
    <w:p w14:paraId="38CC6F93" w14:textId="77777777" w:rsidR="00D85B20" w:rsidRPr="00D85B20" w:rsidRDefault="00D85B20" w:rsidP="00D85B20">
      <w:pPr>
        <w:pStyle w:val="NormalWeb"/>
        <w:spacing w:before="0" w:beforeAutospacing="0" w:after="0"/>
        <w:jc w:val="center"/>
        <w:rPr>
          <w:rFonts w:ascii="Arial" w:hAnsi="Arial" w:cs="Arial"/>
          <w:sz w:val="16"/>
          <w:szCs w:val="14"/>
        </w:rPr>
      </w:pPr>
      <w:r w:rsidRPr="00D85B20">
        <w:rPr>
          <w:rFonts w:ascii="Arial" w:hAnsi="Arial" w:cs="Arial"/>
          <w:sz w:val="16"/>
          <w:szCs w:val="14"/>
        </w:rPr>
        <w:t>*00000001022100000000*</w:t>
      </w:r>
    </w:p>
    <w:p w14:paraId="15E120B0" w14:textId="77777777" w:rsidR="00DD6657" w:rsidRDefault="007B6A6A">
      <w:r>
        <w:br w:type="page"/>
      </w:r>
    </w:p>
    <w:p w14:paraId="78AFC1F2" w14:textId="77777777" w:rsidR="00DD6657" w:rsidRDefault="00117C79">
      <w:pPr>
        <w:pBdr>
          <w:bottom w:val="single" w:sz="12" w:space="1" w:color="C0C0C0"/>
        </w:pBdr>
        <w:tabs>
          <w:tab w:val="right" w:leader="underscore" w:pos="4678"/>
          <w:tab w:val="left" w:pos="4962"/>
          <w:tab w:val="right" w:leader="underscore" w:pos="9923"/>
        </w:tabs>
        <w:spacing w:before="120"/>
        <w:rPr>
          <w:rFonts w:ascii="CG Omega" w:hAnsi="CG Omega"/>
          <w:b/>
          <w:smallCaps/>
          <w:sz w:val="28"/>
        </w:rPr>
      </w:pPr>
      <w:r>
        <w:rPr>
          <w:rFonts w:ascii="CG Omega" w:hAnsi="CG Omega"/>
          <w:b/>
          <w:smallCaps/>
          <w:noProof/>
          <w:sz w:val="28"/>
        </w:rPr>
        <w:pict w14:anchorId="10732117">
          <v:rect id="_x0000_s1033" style="position:absolute;margin-left:-6.3pt;margin-top:-3.65pt;width:555pt;height:324pt;z-index:-251661312" filled="f"/>
        </w:pict>
      </w:r>
      <w:r w:rsidR="00DD6657">
        <w:rPr>
          <w:rFonts w:ascii="CG Omega" w:hAnsi="CG Omega"/>
          <w:b/>
          <w:smallCaps/>
          <w:sz w:val="28"/>
        </w:rPr>
        <w:t xml:space="preserve">4 – </w:t>
      </w:r>
      <w:r w:rsidR="00A302A1">
        <w:rPr>
          <w:rFonts w:ascii="CG Omega" w:hAnsi="CG Omega"/>
          <w:b/>
          <w:smallCaps/>
          <w:sz w:val="28"/>
        </w:rPr>
        <w:t>Répartition des Heures de Garde</w:t>
      </w:r>
    </w:p>
    <w:p w14:paraId="09B06218" w14:textId="77777777" w:rsidR="00DD6657" w:rsidRDefault="00DD6657">
      <w:pPr>
        <w:tabs>
          <w:tab w:val="right" w:leader="underscore" w:pos="4678"/>
          <w:tab w:val="left" w:pos="4962"/>
          <w:tab w:val="right" w:leader="underscore" w:pos="9923"/>
        </w:tabs>
        <w:spacing w:line="120" w:lineRule="auto"/>
        <w:rPr>
          <w:sz w:val="22"/>
        </w:rPr>
      </w:pPr>
    </w:p>
    <w:p w14:paraId="4EAFEBE3" w14:textId="77777777" w:rsidR="00A0331D" w:rsidRDefault="00A0331D">
      <w:pPr>
        <w:tabs>
          <w:tab w:val="right" w:leader="underscore" w:pos="4678"/>
          <w:tab w:val="left" w:pos="4962"/>
          <w:tab w:val="right" w:leader="underscore" w:pos="9923"/>
        </w:tabs>
        <w:spacing w:line="120" w:lineRule="auto"/>
        <w:rPr>
          <w:sz w:val="22"/>
        </w:rPr>
      </w:pPr>
    </w:p>
    <w:p w14:paraId="4DF95402" w14:textId="77777777" w:rsidR="00A0331D" w:rsidRDefault="00A0331D">
      <w:pPr>
        <w:rPr>
          <w:b/>
          <w:i/>
          <w:sz w:val="22"/>
        </w:rPr>
      </w:pPr>
    </w:p>
    <w:p w14:paraId="7118A3D2" w14:textId="77777777" w:rsidR="00DD6657" w:rsidRDefault="00DD6657" w:rsidP="00CF40FD">
      <w:pPr>
        <w:spacing w:after="120"/>
        <w:rPr>
          <w:b/>
          <w:i/>
          <w:sz w:val="22"/>
        </w:rPr>
      </w:pPr>
      <w:r>
        <w:rPr>
          <w:b/>
          <w:i/>
          <w:sz w:val="22"/>
        </w:rPr>
        <w:t>Tableau à compléter par le prestataire</w:t>
      </w:r>
      <w:r w:rsidR="006F314B">
        <w:rPr>
          <w:b/>
          <w:i/>
          <w:sz w:val="22"/>
        </w:rPr>
        <w:t xml:space="preserve"> (heures en centième)</w:t>
      </w:r>
    </w:p>
    <w:tbl>
      <w:tblPr>
        <w:tblW w:w="1091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1418"/>
        <w:gridCol w:w="1418"/>
        <w:gridCol w:w="1276"/>
        <w:gridCol w:w="1417"/>
        <w:gridCol w:w="1560"/>
        <w:gridCol w:w="1418"/>
      </w:tblGrid>
      <w:tr w:rsidR="00900ABC" w14:paraId="5B961F4B" w14:textId="77777777" w:rsidTr="00835FF9">
        <w:tc>
          <w:tcPr>
            <w:tcW w:w="7938" w:type="dxa"/>
            <w:gridSpan w:val="5"/>
            <w:tcBorders>
              <w:right w:val="single" w:sz="12" w:space="0" w:color="auto"/>
            </w:tcBorders>
          </w:tcPr>
          <w:p w14:paraId="595199FC" w14:textId="77777777" w:rsidR="00900ABC" w:rsidRDefault="00900ABC" w:rsidP="00900ABC">
            <w:pPr>
              <w:spacing w:before="60" w:after="60"/>
              <w:jc w:val="center"/>
              <w:rPr>
                <w:b/>
                <w:i/>
                <w:sz w:val="22"/>
              </w:rPr>
            </w:pPr>
            <w:r w:rsidRPr="00A0331D">
              <w:rPr>
                <w:b/>
                <w:i/>
                <w:sz w:val="22"/>
                <w:szCs w:val="22"/>
              </w:rPr>
              <w:t>Structure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A8D4B90" w14:textId="77777777" w:rsidR="00900ABC" w:rsidRDefault="00900ABC" w:rsidP="00CF40FD">
            <w:pPr>
              <w:jc w:val="center"/>
              <w:rPr>
                <w:b/>
                <w:i/>
                <w:sz w:val="22"/>
              </w:rPr>
            </w:pPr>
          </w:p>
          <w:p w14:paraId="0998A630" w14:textId="77777777" w:rsidR="00900ABC" w:rsidRDefault="00900ABC" w:rsidP="00CF40FD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Nbre total d’heures Assistante Maternelle (1)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02C2EDE" w14:textId="77777777" w:rsidR="00900ABC" w:rsidRDefault="00900ABC" w:rsidP="00CF40FD">
            <w:pPr>
              <w:jc w:val="center"/>
              <w:rPr>
                <w:b/>
                <w:i/>
                <w:sz w:val="22"/>
              </w:rPr>
            </w:pPr>
          </w:p>
          <w:p w14:paraId="7A0ED3A9" w14:textId="77777777" w:rsidR="00900ABC" w:rsidRDefault="00900ABC" w:rsidP="00CF40FD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Nbre total d’heures</w:t>
            </w:r>
          </w:p>
          <w:p w14:paraId="25DAF282" w14:textId="77777777" w:rsidR="00900ABC" w:rsidRDefault="00900ABC" w:rsidP="00CF40FD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Micro-crèche</w:t>
            </w:r>
          </w:p>
        </w:tc>
      </w:tr>
      <w:tr w:rsidR="00900ABC" w14:paraId="6ECB2BD5" w14:textId="77777777" w:rsidTr="003E0DF2">
        <w:tc>
          <w:tcPr>
            <w:tcW w:w="2409" w:type="dxa"/>
          </w:tcPr>
          <w:p w14:paraId="293B77AF" w14:textId="77777777" w:rsidR="00900ABC" w:rsidRDefault="00900ABC" w:rsidP="00CF40FD">
            <w:pPr>
              <w:pStyle w:val="Titre6"/>
            </w:pPr>
            <w:r>
              <w:t>Répartition des heures</w:t>
            </w:r>
          </w:p>
        </w:tc>
        <w:tc>
          <w:tcPr>
            <w:tcW w:w="1418" w:type="dxa"/>
          </w:tcPr>
          <w:p w14:paraId="696B3C94" w14:textId="77777777" w:rsidR="00900ABC" w:rsidRDefault="00900ABC" w:rsidP="00CF40FD">
            <w:pPr>
              <w:spacing w:before="40" w:after="4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Horaires atypiques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2" w:space="0" w:color="auto"/>
            </w:tcBorders>
          </w:tcPr>
          <w:p w14:paraId="51FFE8F5" w14:textId="77777777" w:rsidR="00900ABC" w:rsidRDefault="00900ABC" w:rsidP="00CF40FD">
            <w:pPr>
              <w:spacing w:before="40" w:after="4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Horaires</w:t>
            </w:r>
            <w:r>
              <w:rPr>
                <w:b/>
                <w:i/>
                <w:sz w:val="22"/>
              </w:rPr>
              <w:br/>
              <w:t xml:space="preserve"> normaux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198EE1F" w14:textId="77777777" w:rsidR="00900ABC" w:rsidRDefault="00900ABC" w:rsidP="00CF40FD">
            <w:pPr>
              <w:spacing w:before="40" w:after="4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Total heures structure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F4036A" w14:textId="77777777" w:rsidR="00900ABC" w:rsidRDefault="00900ABC" w:rsidP="00CF40FD">
            <w:pPr>
              <w:spacing w:before="40" w:after="4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Dépense structure</w:t>
            </w: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CC"/>
          </w:tcPr>
          <w:p w14:paraId="2633BF6B" w14:textId="77777777" w:rsidR="00900ABC" w:rsidRDefault="00900ABC" w:rsidP="00CF40FD">
            <w:pPr>
              <w:spacing w:before="40" w:after="40"/>
              <w:jc w:val="center"/>
              <w:rPr>
                <w:b/>
                <w:i/>
                <w:sz w:val="22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CC"/>
          </w:tcPr>
          <w:p w14:paraId="2A433168" w14:textId="77777777" w:rsidR="00900ABC" w:rsidRDefault="00900ABC" w:rsidP="00CF40FD">
            <w:pPr>
              <w:spacing w:before="40" w:after="40"/>
              <w:jc w:val="center"/>
              <w:rPr>
                <w:b/>
                <w:i/>
                <w:sz w:val="22"/>
              </w:rPr>
            </w:pPr>
          </w:p>
        </w:tc>
      </w:tr>
      <w:tr w:rsidR="00CF40FD" w14:paraId="102C59E4" w14:textId="77777777" w:rsidTr="003E0DF2">
        <w:trPr>
          <w:trHeight w:hRule="exact" w:val="624"/>
        </w:trPr>
        <w:tc>
          <w:tcPr>
            <w:tcW w:w="2409" w:type="dxa"/>
          </w:tcPr>
          <w:p w14:paraId="035D8E68" w14:textId="77777777" w:rsidR="00CF40FD" w:rsidRDefault="00CF40FD" w:rsidP="00CF40FD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- avant 7 h 30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72CE15B" w14:textId="77777777" w:rsidR="00CF40FD" w:rsidRDefault="00CF40FD" w:rsidP="00CF40FD">
            <w:pPr>
              <w:spacing w:before="120" w:after="120"/>
              <w:rPr>
                <w:sz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4FCE3507" w14:textId="77777777" w:rsidR="00CF40FD" w:rsidRDefault="00CF40FD" w:rsidP="00CF40FD">
            <w:pPr>
              <w:spacing w:before="120" w:after="120"/>
              <w:rPr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34D526A2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7037ED90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2CA1AFEA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51E66E90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</w:tr>
      <w:tr w:rsidR="00CF40FD" w14:paraId="15E74F0F" w14:textId="77777777" w:rsidTr="003E0DF2">
        <w:trPr>
          <w:trHeight w:hRule="exact" w:val="624"/>
        </w:trPr>
        <w:tc>
          <w:tcPr>
            <w:tcW w:w="2409" w:type="dxa"/>
          </w:tcPr>
          <w:p w14:paraId="10812F90" w14:textId="77777777" w:rsidR="00CF40FD" w:rsidRDefault="00CF40FD" w:rsidP="00CF40FD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- de 7 h 30 à 19 h 00</w:t>
            </w:r>
          </w:p>
        </w:tc>
        <w:tc>
          <w:tcPr>
            <w:tcW w:w="1418" w:type="dxa"/>
            <w:tcBorders>
              <w:tl2br w:val="nil"/>
              <w:tr2bl w:val="single" w:sz="4" w:space="0" w:color="auto"/>
            </w:tcBorders>
            <w:shd w:val="clear" w:color="auto" w:fill="C0C0C0"/>
          </w:tcPr>
          <w:p w14:paraId="470A4F79" w14:textId="77777777" w:rsidR="00CF40FD" w:rsidRDefault="00CF40FD" w:rsidP="00CF40FD">
            <w:pPr>
              <w:spacing w:before="120" w:after="120"/>
              <w:rPr>
                <w:sz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tl2br w:val="nil"/>
            </w:tcBorders>
            <w:shd w:val="clear" w:color="auto" w:fill="auto"/>
          </w:tcPr>
          <w:p w14:paraId="7197BC95" w14:textId="77777777" w:rsidR="00CF40FD" w:rsidRDefault="00CF40FD" w:rsidP="00CF40FD">
            <w:pPr>
              <w:spacing w:before="120" w:after="120"/>
              <w:rPr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652A81FC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2AC98314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0FB66AA3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6425B6EB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</w:tr>
      <w:tr w:rsidR="00CF40FD" w14:paraId="2A448577" w14:textId="77777777" w:rsidTr="003E0DF2">
        <w:trPr>
          <w:trHeight w:hRule="exact" w:val="624"/>
        </w:trPr>
        <w:tc>
          <w:tcPr>
            <w:tcW w:w="2409" w:type="dxa"/>
          </w:tcPr>
          <w:p w14:paraId="65D0A553" w14:textId="77777777" w:rsidR="00CF40FD" w:rsidRDefault="00CF40FD" w:rsidP="00CF40FD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- après 19 h 00</w:t>
            </w:r>
          </w:p>
        </w:tc>
        <w:tc>
          <w:tcPr>
            <w:tcW w:w="1418" w:type="dxa"/>
          </w:tcPr>
          <w:p w14:paraId="106347CF" w14:textId="77777777" w:rsidR="00CF40FD" w:rsidRDefault="00CF40FD" w:rsidP="00CF40FD">
            <w:pPr>
              <w:spacing w:before="120" w:after="120"/>
              <w:rPr>
                <w:sz w:val="22"/>
              </w:rPr>
            </w:pPr>
          </w:p>
        </w:tc>
        <w:tc>
          <w:tcPr>
            <w:tcW w:w="1418" w:type="dxa"/>
            <w:tcBorders>
              <w:tl2br w:val="nil"/>
              <w:tr2bl w:val="single" w:sz="4" w:space="0" w:color="auto"/>
            </w:tcBorders>
            <w:shd w:val="clear" w:color="auto" w:fill="C0C0C0"/>
          </w:tcPr>
          <w:p w14:paraId="4BC67DD5" w14:textId="77777777" w:rsidR="00CF40FD" w:rsidRDefault="00CF40FD" w:rsidP="00CF40FD">
            <w:pPr>
              <w:spacing w:before="120" w:after="120"/>
              <w:rPr>
                <w:sz w:val="22"/>
              </w:rPr>
            </w:pPr>
          </w:p>
        </w:tc>
        <w:tc>
          <w:tcPr>
            <w:tcW w:w="1276" w:type="dxa"/>
            <w:tcBorders>
              <w:right w:val="single" w:sz="4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18D61F9C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6987653B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0A43862B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5B7ECB27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</w:tr>
      <w:tr w:rsidR="00CF40FD" w14:paraId="3DCE84AA" w14:textId="77777777" w:rsidTr="003E0DF2">
        <w:trPr>
          <w:trHeight w:hRule="exact" w:val="624"/>
        </w:trPr>
        <w:tc>
          <w:tcPr>
            <w:tcW w:w="2409" w:type="dxa"/>
          </w:tcPr>
          <w:p w14:paraId="21C0E818" w14:textId="77777777" w:rsidR="00CF40FD" w:rsidRDefault="00CF40FD" w:rsidP="00CF40FD">
            <w:pPr>
              <w:spacing w:before="60" w:after="100" w:afterAutospacing="1"/>
              <w:rPr>
                <w:sz w:val="22"/>
              </w:rPr>
            </w:pPr>
            <w:r>
              <w:rPr>
                <w:sz w:val="22"/>
              </w:rPr>
              <w:t xml:space="preserve">- samedi, dimanche </w:t>
            </w:r>
            <w:r>
              <w:rPr>
                <w:sz w:val="22"/>
              </w:rPr>
              <w:br/>
              <w:t xml:space="preserve">  et jour férié</w:t>
            </w:r>
          </w:p>
        </w:tc>
        <w:tc>
          <w:tcPr>
            <w:tcW w:w="1418" w:type="dxa"/>
          </w:tcPr>
          <w:p w14:paraId="0094AD99" w14:textId="77777777" w:rsidR="00CF40FD" w:rsidRDefault="00CF40FD" w:rsidP="00CF40FD">
            <w:pPr>
              <w:spacing w:before="120" w:after="120"/>
              <w:rPr>
                <w:sz w:val="22"/>
              </w:rPr>
            </w:pPr>
          </w:p>
        </w:tc>
        <w:tc>
          <w:tcPr>
            <w:tcW w:w="1418" w:type="dxa"/>
            <w:tcBorders>
              <w:tl2br w:val="nil"/>
              <w:tr2bl w:val="single" w:sz="4" w:space="0" w:color="auto"/>
            </w:tcBorders>
            <w:shd w:val="clear" w:color="auto" w:fill="C0C0C0"/>
          </w:tcPr>
          <w:p w14:paraId="62D487FE" w14:textId="77777777" w:rsidR="00CF40FD" w:rsidRDefault="00CF40FD" w:rsidP="00CF40FD">
            <w:pPr>
              <w:spacing w:before="120" w:after="120"/>
              <w:rPr>
                <w:sz w:val="22"/>
              </w:rPr>
            </w:pPr>
          </w:p>
        </w:tc>
        <w:tc>
          <w:tcPr>
            <w:tcW w:w="1276" w:type="dxa"/>
            <w:tcBorders>
              <w:bottom w:val="single" w:sz="12" w:space="0" w:color="auto"/>
              <w:right w:val="single" w:sz="4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0E720B12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481F70C7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793667D1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single" w:sz="4" w:space="0" w:color="auto"/>
            </w:tcBorders>
            <w:shd w:val="clear" w:color="auto" w:fill="C0C0C0"/>
          </w:tcPr>
          <w:p w14:paraId="3739C1D9" w14:textId="77777777" w:rsidR="00CF40FD" w:rsidRPr="005163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</w:tr>
      <w:tr w:rsidR="00CF40FD" w14:paraId="43976356" w14:textId="77777777" w:rsidTr="003E0DF2">
        <w:trPr>
          <w:trHeight w:hRule="exact" w:val="624"/>
        </w:trPr>
        <w:tc>
          <w:tcPr>
            <w:tcW w:w="2409" w:type="dxa"/>
          </w:tcPr>
          <w:p w14:paraId="36C437A3" w14:textId="77777777" w:rsidR="00CF40FD" w:rsidRPr="00CF40FD" w:rsidRDefault="00CF40FD" w:rsidP="00CF40FD">
            <w:pPr>
              <w:pStyle w:val="Titre7"/>
              <w:spacing w:before="120" w:after="120"/>
              <w:ind w:left="72"/>
              <w:jc w:val="both"/>
              <w:rPr>
                <w:bCs w:val="0"/>
              </w:rPr>
            </w:pPr>
            <w:r w:rsidRPr="00CF40FD">
              <w:rPr>
                <w:bCs w:val="0"/>
              </w:rPr>
              <w:t>Total nombre d’heures</w:t>
            </w:r>
          </w:p>
        </w:tc>
        <w:tc>
          <w:tcPr>
            <w:tcW w:w="1418" w:type="dxa"/>
          </w:tcPr>
          <w:p w14:paraId="209745CD" w14:textId="77777777" w:rsidR="00CF40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</w:tcPr>
          <w:p w14:paraId="665D9E4A" w14:textId="77777777" w:rsidR="00CF40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08E6E67" w14:textId="77777777" w:rsidR="00CF40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32E2003" w14:textId="77777777" w:rsidR="00CF40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8EEE93" w14:textId="77777777" w:rsidR="00CF40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63754A" w14:textId="77777777" w:rsidR="00CF40FD" w:rsidRDefault="00CF40FD" w:rsidP="00CF40FD">
            <w:pPr>
              <w:spacing w:before="120" w:after="120"/>
              <w:jc w:val="center"/>
              <w:rPr>
                <w:sz w:val="22"/>
              </w:rPr>
            </w:pPr>
          </w:p>
        </w:tc>
      </w:tr>
    </w:tbl>
    <w:p w14:paraId="21CAB0B6" w14:textId="77777777" w:rsidR="00CF40FD" w:rsidRDefault="00CF40FD">
      <w:pPr>
        <w:rPr>
          <w:i/>
          <w:sz w:val="22"/>
        </w:rPr>
      </w:pPr>
    </w:p>
    <w:p w14:paraId="77EA011E" w14:textId="77777777" w:rsidR="00DD6657" w:rsidRPr="00CE135F" w:rsidRDefault="00CF40FD">
      <w:pPr>
        <w:rPr>
          <w:i/>
          <w:sz w:val="22"/>
        </w:rPr>
      </w:pPr>
      <w:r w:rsidRPr="00CE135F">
        <w:rPr>
          <w:i/>
          <w:sz w:val="22"/>
        </w:rPr>
        <w:t xml:space="preserve"> </w:t>
      </w:r>
      <w:r w:rsidR="004C1C60" w:rsidRPr="00CE135F">
        <w:rPr>
          <w:i/>
          <w:sz w:val="22"/>
        </w:rPr>
        <w:t>(1) Heures déclarées à PAJEMPLOI</w:t>
      </w:r>
    </w:p>
    <w:p w14:paraId="6739D548" w14:textId="77777777" w:rsidR="009F270F" w:rsidRPr="00CE135F" w:rsidRDefault="009F270F">
      <w:pPr>
        <w:rPr>
          <w:i/>
          <w:sz w:val="22"/>
        </w:rPr>
      </w:pPr>
    </w:p>
    <w:p w14:paraId="30B80EE3" w14:textId="77777777" w:rsidR="00DD6657" w:rsidRDefault="00DD6657"/>
    <w:tbl>
      <w:tblPr>
        <w:tblW w:w="11023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3"/>
      </w:tblGrid>
      <w:tr w:rsidR="009F270F" w14:paraId="27AF772A" w14:textId="77777777">
        <w:trPr>
          <w:trHeight w:val="1563"/>
        </w:trPr>
        <w:tc>
          <w:tcPr>
            <w:tcW w:w="11023" w:type="dxa"/>
          </w:tcPr>
          <w:p w14:paraId="201FEB3D" w14:textId="77777777" w:rsidR="009F270F" w:rsidRDefault="00927360" w:rsidP="00EC71B9">
            <w:pPr>
              <w:pBdr>
                <w:bottom w:val="single" w:sz="12" w:space="1" w:color="C0C0C0"/>
              </w:pBdr>
              <w:spacing w:before="120"/>
              <w:rPr>
                <w:rFonts w:ascii="CG Omega" w:hAnsi="CG Omega"/>
                <w:b/>
                <w:smallCaps/>
                <w:sz w:val="28"/>
              </w:rPr>
            </w:pPr>
            <w:r>
              <w:rPr>
                <w:rFonts w:ascii="CG Omega" w:hAnsi="CG Omega"/>
                <w:b/>
                <w:smallCaps/>
                <w:sz w:val="28"/>
              </w:rPr>
              <w:t>5</w:t>
            </w:r>
            <w:r w:rsidR="009F270F">
              <w:rPr>
                <w:rFonts w:ascii="CG Omega" w:hAnsi="CG Omega"/>
                <w:b/>
                <w:smallCaps/>
                <w:sz w:val="28"/>
              </w:rPr>
              <w:t xml:space="preserve"> – </w:t>
            </w:r>
            <w:r>
              <w:rPr>
                <w:rFonts w:ascii="CG Omega" w:hAnsi="CG Omega"/>
                <w:b/>
                <w:smallCaps/>
                <w:sz w:val="28"/>
              </w:rPr>
              <w:t>Motif</w:t>
            </w:r>
            <w:r w:rsidR="00C30F32">
              <w:rPr>
                <w:rFonts w:ascii="CG Omega" w:hAnsi="CG Omega"/>
                <w:b/>
                <w:smallCaps/>
                <w:sz w:val="28"/>
              </w:rPr>
              <w:t xml:space="preserve"> justifiant</w:t>
            </w:r>
            <w:r>
              <w:rPr>
                <w:rFonts w:ascii="CG Omega" w:hAnsi="CG Omega"/>
                <w:b/>
                <w:smallCaps/>
                <w:sz w:val="28"/>
              </w:rPr>
              <w:t xml:space="preserve"> la garde en Horaire Atypique</w:t>
            </w:r>
            <w:r w:rsidR="00857FA9">
              <w:rPr>
                <w:rFonts w:ascii="CG Omega" w:hAnsi="CG Omega"/>
                <w:b/>
                <w:smallCaps/>
                <w:sz w:val="28"/>
              </w:rPr>
              <w:t xml:space="preserve"> </w:t>
            </w:r>
            <w:r w:rsidR="00857FA9" w:rsidRPr="00900ABC">
              <w:rPr>
                <w:rFonts w:ascii="CG Omega" w:hAnsi="CG Omega"/>
                <w:b/>
                <w:sz w:val="22"/>
              </w:rPr>
              <w:t>(cocher la case correspondante)</w:t>
            </w:r>
          </w:p>
          <w:p w14:paraId="039055A9" w14:textId="77777777" w:rsidR="009F270F" w:rsidRDefault="009F270F" w:rsidP="00EC71B9">
            <w:pPr>
              <w:rPr>
                <w:sz w:val="22"/>
              </w:rPr>
            </w:pPr>
          </w:p>
          <w:p w14:paraId="5332E758" w14:textId="77777777" w:rsidR="009F270F" w:rsidRDefault="00364E90" w:rsidP="009F270F">
            <w:pPr>
              <w:tabs>
                <w:tab w:val="left" w:pos="5283"/>
                <w:tab w:val="left" w:pos="6804"/>
              </w:tabs>
              <w:spacing w:before="60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3E0DF2">
              <w:rPr>
                <w:sz w:val="22"/>
              </w:rPr>
              <w:sym w:font="Wingdings" w:char="F0A8"/>
            </w:r>
            <w:r w:rsidR="003E0DF2">
              <w:rPr>
                <w:sz w:val="22"/>
              </w:rPr>
              <w:t xml:space="preserve"> </w:t>
            </w:r>
            <w:r>
              <w:rPr>
                <w:sz w:val="22"/>
              </w:rPr>
              <w:t>Activité nécessitant des horaires atypiques (avant 7 h 30, après 19 h, samedi et dimanche et jour férié</w:t>
            </w:r>
            <w:r w:rsidR="003E0DF2">
              <w:rPr>
                <w:sz w:val="22"/>
              </w:rPr>
              <w:t>)</w:t>
            </w:r>
          </w:p>
          <w:p w14:paraId="62E20896" w14:textId="77777777" w:rsidR="00364E90" w:rsidRDefault="00364E90" w:rsidP="009F270F">
            <w:pPr>
              <w:tabs>
                <w:tab w:val="left" w:pos="5283"/>
                <w:tab w:val="left" w:pos="6804"/>
              </w:tabs>
              <w:spacing w:before="60"/>
              <w:rPr>
                <w:sz w:val="22"/>
              </w:rPr>
            </w:pPr>
          </w:p>
          <w:p w14:paraId="147058BB" w14:textId="77777777" w:rsidR="00364E90" w:rsidRDefault="003E0DF2" w:rsidP="009F270F">
            <w:pPr>
              <w:tabs>
                <w:tab w:val="left" w:pos="5283"/>
                <w:tab w:val="left" w:pos="6804"/>
              </w:tabs>
              <w:spacing w:before="60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sym w:font="Wingdings" w:char="F0A8"/>
            </w:r>
            <w:r>
              <w:rPr>
                <w:sz w:val="22"/>
              </w:rPr>
              <w:t xml:space="preserve"> </w:t>
            </w:r>
            <w:r w:rsidR="00364E90">
              <w:rPr>
                <w:sz w:val="22"/>
              </w:rPr>
              <w:t>Autre motif (précisez….)</w:t>
            </w:r>
            <w:r>
              <w:rPr>
                <w:sz w:val="22"/>
              </w:rPr>
              <w:t xml:space="preserve"> : </w:t>
            </w:r>
          </w:p>
          <w:p w14:paraId="3508C98A" w14:textId="77777777" w:rsidR="003E0DF2" w:rsidRDefault="003E0DF2" w:rsidP="009F270F">
            <w:pPr>
              <w:tabs>
                <w:tab w:val="left" w:pos="5283"/>
                <w:tab w:val="left" w:pos="6804"/>
              </w:tabs>
              <w:spacing w:before="60"/>
              <w:rPr>
                <w:sz w:val="22"/>
              </w:rPr>
            </w:pPr>
          </w:p>
          <w:p w14:paraId="2D28712D" w14:textId="77777777" w:rsidR="003E0DF2" w:rsidRDefault="003E0DF2" w:rsidP="009F270F">
            <w:pPr>
              <w:tabs>
                <w:tab w:val="left" w:pos="5283"/>
                <w:tab w:val="left" w:pos="6804"/>
              </w:tabs>
              <w:spacing w:before="60"/>
              <w:rPr>
                <w:sz w:val="22"/>
              </w:rPr>
            </w:pPr>
          </w:p>
          <w:p w14:paraId="038A8E1D" w14:textId="77777777" w:rsidR="009651F5" w:rsidRDefault="009651F5" w:rsidP="009F270F">
            <w:pPr>
              <w:tabs>
                <w:tab w:val="left" w:pos="5283"/>
                <w:tab w:val="left" w:pos="6804"/>
              </w:tabs>
              <w:spacing w:before="60"/>
              <w:rPr>
                <w:sz w:val="22"/>
              </w:rPr>
            </w:pPr>
          </w:p>
          <w:p w14:paraId="757A9BF0" w14:textId="77777777" w:rsidR="009F270F" w:rsidRDefault="009F270F" w:rsidP="009F270F">
            <w:pPr>
              <w:tabs>
                <w:tab w:val="left" w:pos="5283"/>
                <w:tab w:val="left" w:pos="6804"/>
              </w:tabs>
              <w:spacing w:before="60"/>
              <w:rPr>
                <w:sz w:val="22"/>
              </w:rPr>
            </w:pPr>
          </w:p>
          <w:p w14:paraId="7BBD493C" w14:textId="77777777" w:rsidR="009F270F" w:rsidRDefault="009F270F" w:rsidP="00EC71B9">
            <w:pPr>
              <w:rPr>
                <w:sz w:val="22"/>
              </w:rPr>
            </w:pPr>
          </w:p>
        </w:tc>
      </w:tr>
    </w:tbl>
    <w:p w14:paraId="117B3D2F" w14:textId="77777777" w:rsidR="009F270F" w:rsidRDefault="009F270F" w:rsidP="009F270F"/>
    <w:p w14:paraId="3FE6ED05" w14:textId="77777777" w:rsidR="00512F76" w:rsidRPr="002123D4" w:rsidRDefault="00512F76" w:rsidP="00512F76">
      <w:pPr>
        <w:jc w:val="both"/>
        <w:rPr>
          <w:b/>
          <w:sz w:val="22"/>
        </w:rPr>
      </w:pPr>
      <w:r w:rsidRPr="00512F76">
        <w:rPr>
          <w:b/>
          <w:sz w:val="22"/>
        </w:rPr>
        <w:t>Pour l’étude du droit concernant la garde des enfants de 0 à 6 ans, vous devez également nous adresser l’attestation mensuelle « Paje-Complé</w:t>
      </w:r>
      <w:r w:rsidR="00F67F7E">
        <w:rPr>
          <w:b/>
          <w:sz w:val="22"/>
        </w:rPr>
        <w:t xml:space="preserve">ment mode de garde à domicile », soit à l’adresse </w:t>
      </w:r>
      <w:hyperlink r:id="rId10" w:history="1">
        <w:r w:rsidR="002123D4" w:rsidRPr="002123D4">
          <w:rPr>
            <w:rStyle w:val="Lienhypertexte"/>
            <w:b/>
            <w:sz w:val="22"/>
          </w:rPr>
          <w:t>partenaires.documents.caf85@caf.fr</w:t>
        </w:r>
      </w:hyperlink>
      <w:r w:rsidR="00F67F7E" w:rsidRPr="002123D4">
        <w:rPr>
          <w:rFonts w:ascii="Helv" w:hAnsi="Helv" w:cs="Helv"/>
          <w:b/>
          <w:color w:val="000000"/>
          <w:sz w:val="18"/>
          <w:szCs w:val="18"/>
        </w:rPr>
        <w:t xml:space="preserve">, </w:t>
      </w:r>
      <w:r w:rsidR="00564CC6" w:rsidRPr="002123D4">
        <w:rPr>
          <w:b/>
          <w:sz w:val="22"/>
        </w:rPr>
        <w:t xml:space="preserve">soit via </w:t>
      </w:r>
      <w:hyperlink r:id="rId11" w:history="1">
        <w:r w:rsidR="002123D4" w:rsidRPr="002123D4">
          <w:rPr>
            <w:rStyle w:val="Lienhypertexte"/>
            <w:b/>
            <w:sz w:val="22"/>
            <w:szCs w:val="22"/>
          </w:rPr>
          <w:t>www.demarches-simplifiees.fr</w:t>
        </w:r>
      </w:hyperlink>
      <w:r w:rsidR="00564CC6" w:rsidRPr="002123D4">
        <w:rPr>
          <w:rFonts w:ascii="Verdana-Bold" w:hAnsi="Verdana-Bold" w:cs="Verdana-Bold"/>
          <w:b/>
        </w:rPr>
        <w:t>.</w:t>
      </w:r>
    </w:p>
    <w:p w14:paraId="191FB475" w14:textId="77777777" w:rsidR="00512F76" w:rsidRDefault="00512F76" w:rsidP="009F270F"/>
    <w:p w14:paraId="705AA599" w14:textId="77777777" w:rsidR="00512F76" w:rsidRDefault="00512F76" w:rsidP="009F270F"/>
    <w:p w14:paraId="608FC828" w14:textId="77777777" w:rsidR="00214D38" w:rsidRPr="00214D38" w:rsidRDefault="00214D38" w:rsidP="009F270F">
      <w:pPr>
        <w:rPr>
          <w:sz w:val="22"/>
        </w:rPr>
      </w:pPr>
      <w:r w:rsidRPr="00214D38">
        <w:rPr>
          <w:sz w:val="22"/>
        </w:rPr>
        <w:sym w:font="Wingdings" w:char="F0A8"/>
      </w:r>
      <w:r w:rsidRPr="00214D38">
        <w:rPr>
          <w:sz w:val="22"/>
        </w:rPr>
        <w:t xml:space="preserve"> Mandaté par la famille pour effectuer les déclarations mensuelles.</w:t>
      </w:r>
    </w:p>
    <w:p w14:paraId="06FE7DD4" w14:textId="77777777" w:rsidR="009F270F" w:rsidRDefault="009F270F"/>
    <w:p w14:paraId="6C2DD294" w14:textId="77777777" w:rsidR="00DD6657" w:rsidRDefault="00DD6657">
      <w:pPr>
        <w:pStyle w:val="En-tte"/>
        <w:tabs>
          <w:tab w:val="clear" w:pos="4536"/>
          <w:tab w:val="clear" w:pos="9072"/>
        </w:tabs>
        <w:spacing w:line="20" w:lineRule="exact"/>
      </w:pPr>
    </w:p>
    <w:p w14:paraId="34F46A2F" w14:textId="77777777" w:rsidR="00A4652C" w:rsidRPr="00C30F32" w:rsidRDefault="00C30F32" w:rsidP="00A4652C">
      <w:pPr>
        <w:rPr>
          <w:sz w:val="22"/>
          <w:szCs w:val="22"/>
        </w:rPr>
      </w:pPr>
      <w:r w:rsidRPr="00C30F32">
        <w:rPr>
          <w:sz w:val="22"/>
          <w:szCs w:val="22"/>
        </w:rPr>
        <w:t xml:space="preserve">A ______________________________ </w:t>
      </w:r>
      <w:r w:rsidR="00117C79">
        <w:rPr>
          <w:noProof/>
          <w:sz w:val="22"/>
          <w:szCs w:val="22"/>
        </w:rPr>
        <w:pict w14:anchorId="2BC9315E">
          <v:shape id="_x0000_s1055" type="#_x0000_t202" style="position:absolute;margin-left:290.7pt;margin-top:27pt;width:234pt;height:111.4pt;z-index:251658240;mso-position-horizontal-relative:text;mso-position-vertical-relative:text">
            <v:textbox style="mso-next-textbox:#_x0000_s1055">
              <w:txbxContent>
                <w:p w14:paraId="583DEE71" w14:textId="77777777" w:rsidR="00C30F32" w:rsidRPr="000C060F" w:rsidRDefault="00C30F32" w:rsidP="00C30F32">
                  <w:pPr>
                    <w:rPr>
                      <w:b/>
                      <w:i/>
                    </w:rPr>
                  </w:pPr>
                  <w:r w:rsidRPr="000C060F">
                    <w:rPr>
                      <w:b/>
                      <w:i/>
                    </w:rPr>
                    <w:t xml:space="preserve">Cachet </w:t>
                  </w:r>
                  <w:r>
                    <w:rPr>
                      <w:b/>
                      <w:i/>
                    </w:rPr>
                    <w:t xml:space="preserve">et signature </w:t>
                  </w:r>
                  <w:r w:rsidRPr="000C060F">
                    <w:rPr>
                      <w:b/>
                      <w:i/>
                    </w:rPr>
                    <w:t>de la structure</w:t>
                  </w:r>
                </w:p>
              </w:txbxContent>
            </v:textbox>
            <w10:wrap type="topAndBottom"/>
          </v:shape>
        </w:pict>
      </w:r>
      <w:r w:rsidRPr="00C30F32">
        <w:rPr>
          <w:sz w:val="22"/>
          <w:szCs w:val="22"/>
        </w:rPr>
        <w:t>le _________________________</w:t>
      </w:r>
    </w:p>
    <w:p w14:paraId="1F9A4EA4" w14:textId="77777777" w:rsidR="00A4652C" w:rsidRDefault="00117C79" w:rsidP="00A4652C">
      <w:r>
        <w:rPr>
          <w:noProof/>
        </w:rPr>
        <w:pict w14:anchorId="6077BDF6">
          <v:shape id="_x0000_s1059" type="#_x0000_t202" style="position:absolute;margin-left:29.7pt;margin-top:13.85pt;width:234pt;height:111.4pt;z-index:251659264">
            <v:textbox style="mso-next-textbox:#_x0000_s1059">
              <w:txbxContent>
                <w:p w14:paraId="76736690" w14:textId="77777777" w:rsidR="00DC6BE1" w:rsidRPr="000C060F" w:rsidRDefault="00DC6BE1" w:rsidP="00DC6BE1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Signature de l’allocataire</w:t>
                  </w:r>
                  <w:r w:rsidR="00900ABC">
                    <w:rPr>
                      <w:b/>
                      <w:i/>
                    </w:rPr>
                    <w:t xml:space="preserve"> (</w:t>
                  </w:r>
                  <w:r w:rsidR="00900ABC" w:rsidRPr="00900ABC">
                    <w:rPr>
                      <w:b/>
                      <w:i/>
                      <w:u w:val="single"/>
                    </w:rPr>
                    <w:t>si structure non mandatée</w:t>
                  </w:r>
                  <w:r w:rsidR="004E6647">
                    <w:rPr>
                      <w:b/>
                      <w:i/>
                      <w:u w:val="single"/>
                    </w:rPr>
                    <w:t xml:space="preserve"> par la famille</w:t>
                  </w:r>
                  <w:r w:rsidR="00900ABC">
                    <w:rPr>
                      <w:b/>
                      <w:i/>
                    </w:rPr>
                    <w:t>)</w:t>
                  </w:r>
                </w:p>
              </w:txbxContent>
            </v:textbox>
            <w10:wrap type="topAndBottom"/>
          </v:shape>
        </w:pict>
      </w:r>
    </w:p>
    <w:p w14:paraId="7DC79A94" w14:textId="77777777" w:rsidR="004253A7" w:rsidRDefault="004253A7" w:rsidP="00A4652C"/>
    <w:p w14:paraId="6D821806" w14:textId="77777777" w:rsidR="009651F5" w:rsidRDefault="009651F5" w:rsidP="00A4652C"/>
    <w:p w14:paraId="32E08C8D" w14:textId="77777777" w:rsidR="004253A7" w:rsidRPr="00E12BCC" w:rsidRDefault="004253A7" w:rsidP="004E6647">
      <w:pPr>
        <w:shd w:val="clear" w:color="auto" w:fill="CCCCCC"/>
        <w:jc w:val="both"/>
        <w:rPr>
          <w:rFonts w:ascii="CG Omega" w:hAnsi="CG Omega"/>
          <w:i/>
          <w:sz w:val="22"/>
          <w:szCs w:val="22"/>
        </w:rPr>
      </w:pPr>
      <w:r w:rsidRPr="00496A01">
        <w:rPr>
          <w:rFonts w:ascii="CG Omega" w:hAnsi="CG Omega"/>
          <w:b/>
          <w:i/>
          <w:sz w:val="28"/>
          <w:szCs w:val="28"/>
        </w:rPr>
        <w:t>A savoir</w:t>
      </w:r>
      <w:r>
        <w:rPr>
          <w:rFonts w:ascii="CG Omega" w:hAnsi="CG Omega"/>
          <w:b/>
          <w:i/>
          <w:sz w:val="28"/>
          <w:szCs w:val="28"/>
        </w:rPr>
        <w:t> </w:t>
      </w:r>
      <w:r w:rsidRPr="004E6647">
        <w:rPr>
          <w:rFonts w:ascii="CG Omega" w:hAnsi="CG Omega"/>
          <w:b/>
          <w:i/>
          <w:sz w:val="24"/>
          <w:szCs w:val="28"/>
        </w:rPr>
        <w:t xml:space="preserve">: </w:t>
      </w:r>
      <w:r w:rsidR="004E6647" w:rsidRPr="004E6647">
        <w:rPr>
          <w:rFonts w:ascii="CG Omega" w:hAnsi="CG Omega"/>
          <w:b/>
          <w:i/>
          <w:sz w:val="24"/>
          <w:szCs w:val="28"/>
        </w:rPr>
        <w:t xml:space="preserve"> </w:t>
      </w:r>
      <w:r w:rsidR="004E6647" w:rsidRPr="004E6647">
        <w:rPr>
          <w:rFonts w:ascii="CG Omega" w:hAnsi="CG Omega"/>
          <w:i/>
          <w:sz w:val="24"/>
          <w:szCs w:val="28"/>
        </w:rPr>
        <w:t>Les aides financières CAF sont accordées dans la limite des crédits disponibles</w:t>
      </w:r>
      <w:r w:rsidR="004E6647">
        <w:rPr>
          <w:rFonts w:ascii="CG Omega" w:hAnsi="CG Omega"/>
          <w:i/>
          <w:sz w:val="24"/>
          <w:szCs w:val="28"/>
        </w:rPr>
        <w:t>.</w:t>
      </w:r>
    </w:p>
    <w:sectPr w:rsidR="004253A7" w:rsidRPr="00E12BCC" w:rsidSect="00D85B20">
      <w:pgSz w:w="11906" w:h="16838" w:code="9"/>
      <w:pgMar w:top="454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3F0CB" w14:textId="77777777" w:rsidR="005B45C1" w:rsidRDefault="005B45C1">
      <w:r>
        <w:separator/>
      </w:r>
    </w:p>
  </w:endnote>
  <w:endnote w:type="continuationSeparator" w:id="0">
    <w:p w14:paraId="17A237E7" w14:textId="77777777" w:rsidR="005B45C1" w:rsidRDefault="005B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C3of92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F65E6" w14:textId="77777777" w:rsidR="005B45C1" w:rsidRDefault="005B45C1">
      <w:r>
        <w:separator/>
      </w:r>
    </w:p>
  </w:footnote>
  <w:footnote w:type="continuationSeparator" w:id="0">
    <w:p w14:paraId="0F90A755" w14:textId="77777777" w:rsidR="005B45C1" w:rsidRDefault="005B4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C5B23"/>
    <w:multiLevelType w:val="hybridMultilevel"/>
    <w:tmpl w:val="44BC31B8"/>
    <w:lvl w:ilvl="0" w:tplc="99BAEF06">
      <w:start w:val="1"/>
      <w:numFmt w:val="bullet"/>
      <w:lvlText w:val=""/>
      <w:lvlJc w:val="left"/>
      <w:pPr>
        <w:tabs>
          <w:tab w:val="num" w:pos="3284"/>
        </w:tabs>
        <w:ind w:left="3284" w:hanging="360"/>
      </w:pPr>
      <w:rPr>
        <w:rFonts w:ascii="Wingdings 2" w:hAnsi="Wingdings 2" w:hint="default"/>
        <w:color w:val="auto"/>
        <w:sz w:val="18"/>
        <w:szCs w:val="18"/>
      </w:rPr>
    </w:lvl>
    <w:lvl w:ilvl="1" w:tplc="6D9A15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62E452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7A37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1436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3C654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2692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1A30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ACE8B1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40186"/>
    <w:multiLevelType w:val="multilevel"/>
    <w:tmpl w:val="F1B8E2C6"/>
    <w:lvl w:ilvl="0">
      <w:numFmt w:val="bullet"/>
      <w:lvlText w:val=""/>
      <w:lvlJc w:val="left"/>
      <w:pPr>
        <w:tabs>
          <w:tab w:val="num" w:pos="3207"/>
        </w:tabs>
        <w:ind w:left="3207" w:hanging="283"/>
      </w:pPr>
      <w:rPr>
        <w:rFonts w:ascii="Times New Roman" w:hAnsi="Times New Roman" w:cs="Times New Roman" w:hint="default"/>
        <w:b w:val="0"/>
        <w:i w:val="0"/>
        <w:color w:val="auto"/>
        <w:sz w:val="16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5453D"/>
    <w:multiLevelType w:val="hybridMultilevel"/>
    <w:tmpl w:val="0838B3CE"/>
    <w:lvl w:ilvl="0" w:tplc="BECADF6E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187CBF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E70689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2A1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8841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63B8F9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2E99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D832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3538F4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95B4F"/>
    <w:multiLevelType w:val="hybridMultilevel"/>
    <w:tmpl w:val="5DEEE28C"/>
    <w:lvl w:ilvl="0" w:tplc="4652257C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7BDE59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2C07A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52F2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4C85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5058CD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2CF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284A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915ACF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685"/>
    <w:multiLevelType w:val="multilevel"/>
    <w:tmpl w:val="58CE69D8"/>
    <w:lvl w:ilvl="0">
      <w:numFmt w:val="bullet"/>
      <w:lvlText w:val=""/>
      <w:lvlJc w:val="left"/>
      <w:pPr>
        <w:tabs>
          <w:tab w:val="num" w:pos="2924"/>
        </w:tabs>
        <w:ind w:left="2924" w:firstLine="0"/>
      </w:pPr>
      <w:rPr>
        <w:rFonts w:ascii="Wingdings" w:hAnsi="Wingdings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D664D"/>
    <w:multiLevelType w:val="hybridMultilevel"/>
    <w:tmpl w:val="E0781DEA"/>
    <w:lvl w:ilvl="0" w:tplc="D76A7ABE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2A1837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690ECA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284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AE5F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D6D8BE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B0E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0058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C0F85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204E5"/>
    <w:multiLevelType w:val="hybridMultilevel"/>
    <w:tmpl w:val="E9BC4F1E"/>
    <w:lvl w:ilvl="0" w:tplc="4BF20C22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D9DC84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28FE00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61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E0CF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8A5695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429A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AECF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451234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B5371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 w15:restartNumberingAfterBreak="0">
    <w:nsid w:val="256B2E39"/>
    <w:multiLevelType w:val="hybridMultilevel"/>
    <w:tmpl w:val="E2682C8E"/>
    <w:lvl w:ilvl="0" w:tplc="5F70D060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837CCE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CD1C58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F24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669F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D8DC1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0803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DA16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2CAC0B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30E23"/>
    <w:multiLevelType w:val="hybridMultilevel"/>
    <w:tmpl w:val="A5868C62"/>
    <w:lvl w:ilvl="0" w:tplc="E8825A64">
      <w:start w:val="1"/>
      <w:numFmt w:val="bullet"/>
      <w:lvlText w:val=""/>
      <w:lvlJc w:val="left"/>
      <w:pPr>
        <w:tabs>
          <w:tab w:val="num" w:pos="3284"/>
        </w:tabs>
        <w:ind w:left="3284" w:hanging="360"/>
      </w:pPr>
      <w:rPr>
        <w:rFonts w:ascii="Wingdings 2" w:hAnsi="Wingdings 2" w:hint="default"/>
        <w:color w:val="auto"/>
        <w:sz w:val="18"/>
        <w:szCs w:val="18"/>
      </w:rPr>
    </w:lvl>
    <w:lvl w:ilvl="1" w:tplc="0D2A4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DF28B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893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0C48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58089F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3088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80A7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A3C1E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C4FFC"/>
    <w:multiLevelType w:val="hybridMultilevel"/>
    <w:tmpl w:val="94D8C9E8"/>
    <w:lvl w:ilvl="0" w:tplc="8022FBBE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650635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5978B0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565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5C8E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ABBCE8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7EEC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B46A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619AD7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01853"/>
    <w:multiLevelType w:val="hybridMultilevel"/>
    <w:tmpl w:val="DE809814"/>
    <w:lvl w:ilvl="0" w:tplc="9048B29C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3399"/>
        <w:sz w:val="18"/>
      </w:rPr>
    </w:lvl>
    <w:lvl w:ilvl="1" w:tplc="86A03D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965CF3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42F7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443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391C4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4AD9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1A3A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35823D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46B97"/>
    <w:multiLevelType w:val="hybridMultilevel"/>
    <w:tmpl w:val="87506940"/>
    <w:lvl w:ilvl="0" w:tplc="505094F0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24C62C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75269F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CAA0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E84D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17CBE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BC2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A0F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39A49F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D545C"/>
    <w:multiLevelType w:val="hybridMultilevel"/>
    <w:tmpl w:val="2CFC4E36"/>
    <w:lvl w:ilvl="0" w:tplc="05222570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C298EB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BFCA4E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2240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5EA4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CEEDE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086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B011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28DE3D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46542"/>
    <w:multiLevelType w:val="hybridMultilevel"/>
    <w:tmpl w:val="B66CC114"/>
    <w:lvl w:ilvl="0" w:tplc="E10C272E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9A1EFF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D44271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F07C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C863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6B82D1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C8AF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BEAE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593018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0429C"/>
    <w:multiLevelType w:val="hybridMultilevel"/>
    <w:tmpl w:val="5E264C4C"/>
    <w:lvl w:ilvl="0" w:tplc="5AB2CC34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7DE66E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9EF0E8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EA64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569F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E3969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E24D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3273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4DA8A0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931ACE"/>
    <w:multiLevelType w:val="hybridMultilevel"/>
    <w:tmpl w:val="58CE69D8"/>
    <w:lvl w:ilvl="0" w:tplc="1A2C8896">
      <w:numFmt w:val="bullet"/>
      <w:lvlText w:val=""/>
      <w:lvlJc w:val="left"/>
      <w:pPr>
        <w:tabs>
          <w:tab w:val="num" w:pos="2924"/>
        </w:tabs>
        <w:ind w:left="2924" w:firstLine="0"/>
      </w:pPr>
      <w:rPr>
        <w:rFonts w:ascii="Wingdings" w:hAnsi="Wingdings" w:hint="default"/>
        <w:color w:val="auto"/>
        <w:sz w:val="22"/>
        <w:szCs w:val="22"/>
      </w:rPr>
    </w:lvl>
    <w:lvl w:ilvl="1" w:tplc="504AA9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DD849C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4ED5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1CAF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2F3C63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5AA3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1E82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EDCE8B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22C48"/>
    <w:multiLevelType w:val="hybridMultilevel"/>
    <w:tmpl w:val="EF648A38"/>
    <w:lvl w:ilvl="0" w:tplc="A2169F96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A71676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B0E4A3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28FE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ACEA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21C871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34F7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2EE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8AB27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7768C"/>
    <w:multiLevelType w:val="hybridMultilevel"/>
    <w:tmpl w:val="36BA107C"/>
    <w:lvl w:ilvl="0" w:tplc="0D34D664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73FC06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89805E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8E0E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CAFD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1583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C9C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2EC7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006F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E9122D"/>
    <w:multiLevelType w:val="hybridMultilevel"/>
    <w:tmpl w:val="F1B8E2C6"/>
    <w:lvl w:ilvl="0" w:tplc="41E8AD32">
      <w:numFmt w:val="bullet"/>
      <w:lvlText w:val=""/>
      <w:lvlJc w:val="left"/>
      <w:pPr>
        <w:tabs>
          <w:tab w:val="num" w:pos="3207"/>
        </w:tabs>
        <w:ind w:left="3207" w:hanging="283"/>
      </w:pPr>
      <w:rPr>
        <w:rFonts w:ascii="Times New Roman" w:hAnsi="Times New Roman" w:cs="Times New Roman" w:hint="default"/>
        <w:b w:val="0"/>
        <w:i w:val="0"/>
        <w:color w:val="auto"/>
        <w:sz w:val="16"/>
        <w:szCs w:val="18"/>
      </w:rPr>
    </w:lvl>
    <w:lvl w:ilvl="1" w:tplc="CE58BC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7EF895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E652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8A8A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1F467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2EDF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475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70D663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7692A"/>
    <w:multiLevelType w:val="hybridMultilevel"/>
    <w:tmpl w:val="69EC16BA"/>
    <w:lvl w:ilvl="0" w:tplc="B642B4B6">
      <w:start w:val="1"/>
      <w:numFmt w:val="bullet"/>
      <w:lvlText w:val=""/>
      <w:lvlJc w:val="left"/>
      <w:pPr>
        <w:tabs>
          <w:tab w:val="num" w:pos="3284"/>
        </w:tabs>
        <w:ind w:left="3284" w:hanging="360"/>
      </w:pPr>
      <w:rPr>
        <w:rFonts w:ascii="Wingdings 2" w:hAnsi="Wingdings 2" w:hint="default"/>
        <w:color w:val="auto"/>
        <w:sz w:val="18"/>
        <w:szCs w:val="18"/>
      </w:rPr>
    </w:lvl>
    <w:lvl w:ilvl="1" w:tplc="209086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7A7691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E658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7A36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A4B0A7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5CCB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D417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1046D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8C078E"/>
    <w:multiLevelType w:val="hybridMultilevel"/>
    <w:tmpl w:val="1A4ADFDC"/>
    <w:lvl w:ilvl="0" w:tplc="9AF6558A">
      <w:start w:val="1"/>
      <w:numFmt w:val="bullet"/>
      <w:lvlText w:val=""/>
      <w:lvlJc w:val="left"/>
      <w:pPr>
        <w:tabs>
          <w:tab w:val="num" w:pos="3284"/>
        </w:tabs>
        <w:ind w:left="3284" w:hanging="360"/>
      </w:pPr>
      <w:rPr>
        <w:rFonts w:ascii="Symbol" w:hAnsi="Symbol" w:hint="default"/>
        <w:color w:val="333399"/>
        <w:sz w:val="18"/>
        <w:szCs w:val="22"/>
      </w:rPr>
    </w:lvl>
    <w:lvl w:ilvl="1" w:tplc="075CB2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B01813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78C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1E47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9CACF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18A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A97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781411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6E4731"/>
    <w:multiLevelType w:val="multilevel"/>
    <w:tmpl w:val="69EC16BA"/>
    <w:lvl w:ilvl="0">
      <w:start w:val="1"/>
      <w:numFmt w:val="bullet"/>
      <w:lvlText w:val=""/>
      <w:lvlJc w:val="left"/>
      <w:pPr>
        <w:tabs>
          <w:tab w:val="num" w:pos="3284"/>
        </w:tabs>
        <w:ind w:left="3284" w:hanging="360"/>
      </w:pPr>
      <w:rPr>
        <w:rFonts w:ascii="Wingdings 2" w:hAnsi="Wingdings 2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C4DE3"/>
    <w:multiLevelType w:val="hybridMultilevel"/>
    <w:tmpl w:val="9D8A3EB6"/>
    <w:lvl w:ilvl="0" w:tplc="1D5A5664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AB5A14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0686B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7210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54EE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A52628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76BB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A42D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6F2E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486CFC"/>
    <w:multiLevelType w:val="multilevel"/>
    <w:tmpl w:val="A5868C62"/>
    <w:lvl w:ilvl="0">
      <w:start w:val="1"/>
      <w:numFmt w:val="bullet"/>
      <w:lvlText w:val=""/>
      <w:lvlJc w:val="left"/>
      <w:pPr>
        <w:tabs>
          <w:tab w:val="num" w:pos="3284"/>
        </w:tabs>
        <w:ind w:left="3284" w:hanging="360"/>
      </w:pPr>
      <w:rPr>
        <w:rFonts w:ascii="Wingdings 2" w:hAnsi="Wingdings 2"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9754B"/>
    <w:multiLevelType w:val="hybridMultilevel"/>
    <w:tmpl w:val="0D84C12C"/>
    <w:lvl w:ilvl="0" w:tplc="7464A22A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B44699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6A3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A48D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763A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8940C4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10F8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F45E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2E223F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4349E0"/>
    <w:multiLevelType w:val="hybridMultilevel"/>
    <w:tmpl w:val="AA1C8D52"/>
    <w:lvl w:ilvl="0" w:tplc="CA686E6E">
      <w:start w:val="1"/>
      <w:numFmt w:val="bullet"/>
      <w:lvlText w:val=""/>
      <w:lvlJc w:val="left"/>
      <w:pPr>
        <w:tabs>
          <w:tab w:val="num" w:pos="624"/>
        </w:tabs>
        <w:ind w:left="624" w:hanging="340"/>
      </w:pPr>
      <w:rPr>
        <w:rFonts w:ascii="Symbol" w:hAnsi="Symbol" w:hint="default"/>
        <w:color w:val="auto"/>
      </w:rPr>
    </w:lvl>
    <w:lvl w:ilvl="1" w:tplc="F044F2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E72CC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AE2E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A26E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9F653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364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A8B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E5AE8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051BC0"/>
    <w:multiLevelType w:val="hybridMultilevel"/>
    <w:tmpl w:val="85F6C9F0"/>
    <w:lvl w:ilvl="0" w:tplc="3A6469A0">
      <w:start w:val="1"/>
      <w:numFmt w:val="bullet"/>
      <w:lvlText w:val=""/>
      <w:lvlJc w:val="left"/>
      <w:pPr>
        <w:tabs>
          <w:tab w:val="num" w:pos="3284"/>
        </w:tabs>
        <w:ind w:left="3284" w:hanging="360"/>
      </w:pPr>
      <w:rPr>
        <w:rFonts w:ascii="Wingdings 2" w:hAnsi="Wingdings 2" w:hint="default"/>
        <w:color w:val="auto"/>
        <w:sz w:val="18"/>
        <w:szCs w:val="18"/>
      </w:rPr>
    </w:lvl>
    <w:lvl w:ilvl="1" w:tplc="8C063E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5EE04B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012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7461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5F2229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1A1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84C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460C9C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301CE"/>
    <w:multiLevelType w:val="hybridMultilevel"/>
    <w:tmpl w:val="CBE6B692"/>
    <w:lvl w:ilvl="0" w:tplc="768C7836">
      <w:start w:val="1"/>
      <w:numFmt w:val="bullet"/>
      <w:lvlText w:val="•"/>
      <w:lvlJc w:val="left"/>
      <w:pPr>
        <w:tabs>
          <w:tab w:val="num" w:pos="3284"/>
        </w:tabs>
        <w:ind w:left="3284" w:hanging="360"/>
      </w:pPr>
      <w:rPr>
        <w:rFonts w:ascii="Times New Roman" w:hAnsi="Times New Roman" w:cs="Times New Roman" w:hint="default"/>
        <w:b w:val="0"/>
        <w:i w:val="0"/>
        <w:color w:val="008080"/>
        <w:sz w:val="16"/>
        <w:szCs w:val="18"/>
      </w:rPr>
    </w:lvl>
    <w:lvl w:ilvl="1" w:tplc="414A15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69E290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0E1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0ED3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7A6C22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D48F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08B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DEB434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51890231">
    <w:abstractNumId w:val="9"/>
  </w:num>
  <w:num w:numId="2" w16cid:durableId="1166166625">
    <w:abstractNumId w:val="0"/>
  </w:num>
  <w:num w:numId="3" w16cid:durableId="632978210">
    <w:abstractNumId w:val="27"/>
  </w:num>
  <w:num w:numId="4" w16cid:durableId="616521656">
    <w:abstractNumId w:val="20"/>
  </w:num>
  <w:num w:numId="5" w16cid:durableId="1403286080">
    <w:abstractNumId w:val="22"/>
  </w:num>
  <w:num w:numId="6" w16cid:durableId="1582761245">
    <w:abstractNumId w:val="16"/>
  </w:num>
  <w:num w:numId="7" w16cid:durableId="1267151625">
    <w:abstractNumId w:val="4"/>
  </w:num>
  <w:num w:numId="8" w16cid:durableId="434440752">
    <w:abstractNumId w:val="21"/>
  </w:num>
  <w:num w:numId="9" w16cid:durableId="1995254612">
    <w:abstractNumId w:val="11"/>
  </w:num>
  <w:num w:numId="10" w16cid:durableId="1680039507">
    <w:abstractNumId w:val="24"/>
  </w:num>
  <w:num w:numId="11" w16cid:durableId="1431394712">
    <w:abstractNumId w:val="19"/>
  </w:num>
  <w:num w:numId="12" w16cid:durableId="2002809416">
    <w:abstractNumId w:val="1"/>
  </w:num>
  <w:num w:numId="13" w16cid:durableId="1955163625">
    <w:abstractNumId w:val="8"/>
  </w:num>
  <w:num w:numId="14" w16cid:durableId="1314987536">
    <w:abstractNumId w:val="18"/>
  </w:num>
  <w:num w:numId="15" w16cid:durableId="79521199">
    <w:abstractNumId w:val="25"/>
  </w:num>
  <w:num w:numId="16" w16cid:durableId="832449128">
    <w:abstractNumId w:val="6"/>
  </w:num>
  <w:num w:numId="17" w16cid:durableId="27269084">
    <w:abstractNumId w:val="15"/>
  </w:num>
  <w:num w:numId="18" w16cid:durableId="1972514982">
    <w:abstractNumId w:val="10"/>
  </w:num>
  <w:num w:numId="19" w16cid:durableId="73362848">
    <w:abstractNumId w:val="13"/>
  </w:num>
  <w:num w:numId="20" w16cid:durableId="1615356943">
    <w:abstractNumId w:val="28"/>
  </w:num>
  <w:num w:numId="21" w16cid:durableId="1509295825">
    <w:abstractNumId w:val="12"/>
  </w:num>
  <w:num w:numId="22" w16cid:durableId="1084255710">
    <w:abstractNumId w:val="5"/>
  </w:num>
  <w:num w:numId="23" w16cid:durableId="832531742">
    <w:abstractNumId w:val="3"/>
  </w:num>
  <w:num w:numId="24" w16cid:durableId="1540628333">
    <w:abstractNumId w:val="17"/>
  </w:num>
  <w:num w:numId="25" w16cid:durableId="1202210924">
    <w:abstractNumId w:val="2"/>
  </w:num>
  <w:num w:numId="26" w16cid:durableId="278269232">
    <w:abstractNumId w:val="14"/>
  </w:num>
  <w:num w:numId="27" w16cid:durableId="194118464">
    <w:abstractNumId w:val="23"/>
  </w:num>
  <w:num w:numId="28" w16cid:durableId="1548949972">
    <w:abstractNumId w:val="7"/>
  </w:num>
  <w:num w:numId="29" w16cid:durableId="3525355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5A45"/>
    <w:rsid w:val="00041068"/>
    <w:rsid w:val="000C060F"/>
    <w:rsid w:val="00117C79"/>
    <w:rsid w:val="001A7052"/>
    <w:rsid w:val="002123D4"/>
    <w:rsid w:val="00214D38"/>
    <w:rsid w:val="002A4908"/>
    <w:rsid w:val="003033A5"/>
    <w:rsid w:val="00334692"/>
    <w:rsid w:val="00364E90"/>
    <w:rsid w:val="003E0DF2"/>
    <w:rsid w:val="00406CF7"/>
    <w:rsid w:val="004253A7"/>
    <w:rsid w:val="00447DAC"/>
    <w:rsid w:val="004521B6"/>
    <w:rsid w:val="004C1C60"/>
    <w:rsid w:val="004C2F40"/>
    <w:rsid w:val="004C46C5"/>
    <w:rsid w:val="004E6647"/>
    <w:rsid w:val="004F44B0"/>
    <w:rsid w:val="00506748"/>
    <w:rsid w:val="00512F76"/>
    <w:rsid w:val="00515A66"/>
    <w:rsid w:val="005163FD"/>
    <w:rsid w:val="005539F3"/>
    <w:rsid w:val="00556F04"/>
    <w:rsid w:val="0055790E"/>
    <w:rsid w:val="00564CC6"/>
    <w:rsid w:val="00565033"/>
    <w:rsid w:val="005B45C1"/>
    <w:rsid w:val="006179A4"/>
    <w:rsid w:val="00644D9F"/>
    <w:rsid w:val="00692E2C"/>
    <w:rsid w:val="006F314B"/>
    <w:rsid w:val="007225AF"/>
    <w:rsid w:val="007401B9"/>
    <w:rsid w:val="00761AD0"/>
    <w:rsid w:val="007B6A6A"/>
    <w:rsid w:val="00833412"/>
    <w:rsid w:val="00835FF9"/>
    <w:rsid w:val="00857FA9"/>
    <w:rsid w:val="008A7CC8"/>
    <w:rsid w:val="00900ABC"/>
    <w:rsid w:val="009076DF"/>
    <w:rsid w:val="00927360"/>
    <w:rsid w:val="009651F5"/>
    <w:rsid w:val="009F270F"/>
    <w:rsid w:val="00A0331D"/>
    <w:rsid w:val="00A302A1"/>
    <w:rsid w:val="00A4652C"/>
    <w:rsid w:val="00A67495"/>
    <w:rsid w:val="00A77EF0"/>
    <w:rsid w:val="00AA4BA1"/>
    <w:rsid w:val="00AA6CA6"/>
    <w:rsid w:val="00AA75C1"/>
    <w:rsid w:val="00B37D37"/>
    <w:rsid w:val="00C30F32"/>
    <w:rsid w:val="00C36814"/>
    <w:rsid w:val="00C41184"/>
    <w:rsid w:val="00C421AA"/>
    <w:rsid w:val="00C5546D"/>
    <w:rsid w:val="00C741A1"/>
    <w:rsid w:val="00C96331"/>
    <w:rsid w:val="00CA61D4"/>
    <w:rsid w:val="00CC4E23"/>
    <w:rsid w:val="00CD6D7C"/>
    <w:rsid w:val="00CE135F"/>
    <w:rsid w:val="00CF40FD"/>
    <w:rsid w:val="00D600D2"/>
    <w:rsid w:val="00D85B20"/>
    <w:rsid w:val="00D950E3"/>
    <w:rsid w:val="00DC6BE1"/>
    <w:rsid w:val="00DD6657"/>
    <w:rsid w:val="00DE3BF1"/>
    <w:rsid w:val="00DE6763"/>
    <w:rsid w:val="00DF4707"/>
    <w:rsid w:val="00E00A1F"/>
    <w:rsid w:val="00E11E14"/>
    <w:rsid w:val="00E21686"/>
    <w:rsid w:val="00E23889"/>
    <w:rsid w:val="00E41BA7"/>
    <w:rsid w:val="00E47E18"/>
    <w:rsid w:val="00E6418B"/>
    <w:rsid w:val="00E94143"/>
    <w:rsid w:val="00EA70A9"/>
    <w:rsid w:val="00EC71B9"/>
    <w:rsid w:val="00EE669B"/>
    <w:rsid w:val="00F04FBF"/>
    <w:rsid w:val="00F27F88"/>
    <w:rsid w:val="00F67F7E"/>
    <w:rsid w:val="00F8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/>
    <o:shapelayout v:ext="edit">
      <o:idmap v:ext="edit" data="1"/>
    </o:shapelayout>
  </w:shapeDefaults>
  <w:decimalSymbol w:val=","/>
  <w:listSeparator w:val=";"/>
  <w14:docId w14:val="60697BC3"/>
  <w15:chartTrackingRefBased/>
  <w15:docId w15:val="{E709F5AF-03D0-42AC-8DE7-5D993B0F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908"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G Omega" w:hAnsi="CG Omega"/>
      <w:b/>
      <w:bCs/>
      <w:sz w:val="36"/>
      <w:szCs w:val="36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CG Omega" w:hAnsi="CG Omega"/>
      <w:b/>
      <w:bCs/>
      <w:i/>
      <w:iCs/>
      <w:sz w:val="22"/>
      <w:szCs w:val="22"/>
    </w:rPr>
  </w:style>
  <w:style w:type="paragraph" w:styleId="Titre6">
    <w:name w:val="heading 6"/>
    <w:basedOn w:val="Normal"/>
    <w:next w:val="Normal"/>
    <w:qFormat/>
    <w:pPr>
      <w:keepNext/>
      <w:spacing w:before="40" w:after="40"/>
      <w:jc w:val="center"/>
      <w:outlineLvl w:val="5"/>
    </w:pPr>
    <w:rPr>
      <w:b/>
      <w:bCs/>
      <w:i/>
      <w:iCs/>
      <w:sz w:val="22"/>
      <w:szCs w:val="22"/>
    </w:rPr>
  </w:style>
  <w:style w:type="paragraph" w:styleId="Titre7">
    <w:name w:val="heading 7"/>
    <w:basedOn w:val="Normal"/>
    <w:next w:val="Normal"/>
    <w:qFormat/>
    <w:pPr>
      <w:keepNext/>
      <w:spacing w:before="40" w:after="40"/>
      <w:jc w:val="center"/>
      <w:outlineLvl w:val="6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Pr>
      <w:rFonts w:ascii="CG Omega" w:hAnsi="CG Omega"/>
      <w:sz w:val="16"/>
      <w:szCs w:val="16"/>
    </w:rPr>
  </w:style>
  <w:style w:type="paragraph" w:styleId="Retraitcorpsdetexte">
    <w:name w:val="Body Text Indent"/>
    <w:basedOn w:val="Normal"/>
    <w:pPr>
      <w:spacing w:after="120"/>
      <w:ind w:left="283"/>
    </w:p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rsid w:val="004253A7"/>
    <w:pPr>
      <w:spacing w:after="120"/>
    </w:pPr>
    <w:rPr>
      <w:sz w:val="16"/>
      <w:szCs w:val="16"/>
    </w:rPr>
  </w:style>
  <w:style w:type="table" w:styleId="Grilledutableau">
    <w:name w:val="Table Grid"/>
    <w:basedOn w:val="TableauNormal"/>
    <w:rsid w:val="00553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9076DF"/>
    <w:pPr>
      <w:spacing w:before="100" w:beforeAutospacing="1" w:after="119"/>
    </w:pPr>
    <w:rPr>
      <w:sz w:val="24"/>
      <w:szCs w:val="24"/>
    </w:rPr>
  </w:style>
  <w:style w:type="character" w:styleId="Mentionnonrsolue">
    <w:name w:val="Unresolved Mention"/>
    <w:uiPriority w:val="99"/>
    <w:semiHidden/>
    <w:unhideWhenUsed/>
    <w:rsid w:val="00F67F7E"/>
    <w:rPr>
      <w:color w:val="808080"/>
      <w:shd w:val="clear" w:color="auto" w:fill="E6E6E6"/>
    </w:rPr>
  </w:style>
  <w:style w:type="character" w:styleId="Lienhypertextesuivivisit">
    <w:name w:val="FollowedHyperlink"/>
    <w:uiPriority w:val="99"/>
    <w:semiHidden/>
    <w:unhideWhenUsed/>
    <w:rsid w:val="00564CC6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5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marches-simplifiees.fr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partenaires.documents.caf85@caf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CAF\CHARTE%20GRAPHIQUE\Mod&#232;les%20en%20pr&#233;paration\mod&#232;le%20imprim&#233;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imprimés.dot</Template>
  <TotalTime>2</TotalTime>
  <Pages>2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CAF85</Company>
  <LinksUpToDate>false</LinksUpToDate>
  <CharactersWithSpaces>2274</CharactersWithSpaces>
  <SharedDoc>false</SharedDoc>
  <HLinks>
    <vt:vector size="12" baseType="variant">
      <vt:variant>
        <vt:i4>95</vt:i4>
      </vt:variant>
      <vt:variant>
        <vt:i4>3</vt:i4>
      </vt:variant>
      <vt:variant>
        <vt:i4>0</vt:i4>
      </vt:variant>
      <vt:variant>
        <vt:i4>5</vt:i4>
      </vt:variant>
      <vt:variant>
        <vt:lpwstr>http://www.demarches-simplifiees.fr/</vt:lpwstr>
      </vt:variant>
      <vt:variant>
        <vt:lpwstr/>
      </vt:variant>
      <vt:variant>
        <vt:i4>4259936</vt:i4>
      </vt:variant>
      <vt:variant>
        <vt:i4>0</vt:i4>
      </vt:variant>
      <vt:variant>
        <vt:i4>0</vt:i4>
      </vt:variant>
      <vt:variant>
        <vt:i4>5</vt:i4>
      </vt:variant>
      <vt:variant>
        <vt:lpwstr>mailto:partenaires.documents.caf85@caf.fr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i618C851</dc:creator>
  <cp:keywords/>
  <cp:lastModifiedBy>Christelle LUCAS 851</cp:lastModifiedBy>
  <cp:revision>4</cp:revision>
  <cp:lastPrinted>2018-08-27T13:25:00Z</cp:lastPrinted>
  <dcterms:created xsi:type="dcterms:W3CDTF">2023-04-13T16:14:00Z</dcterms:created>
  <dcterms:modified xsi:type="dcterms:W3CDTF">2023-04-20T13:16:00Z</dcterms:modified>
</cp:coreProperties>
</file>