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7E9" w:rsidRDefault="003B47E9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FE7E9B" w:rsidRDefault="00540195" w:rsidP="004C6DE9">
      <w:pPr>
        <w:pStyle w:val="Titre"/>
      </w:pPr>
      <w:r>
        <w:t>Site de</w:t>
      </w:r>
      <w:r w:rsidR="00AA5826">
        <w:t xml:space="preserve"> </w:t>
      </w:r>
      <w:r w:rsidR="00387B50">
        <w:t>Bolbec</w:t>
      </w:r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3B47E9" w:rsidRDefault="00521170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98073835" w:history="1">
              <w:r w:rsidR="003B47E9" w:rsidRPr="00D355ED">
                <w:rPr>
                  <w:rStyle w:val="Lienhypertexte"/>
                </w:rPr>
                <w:t>1.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CONTEXTE REGLEMENTAIRE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_Toc498073835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2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EB7CC4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6" w:history="1">
              <w:r w:rsidR="003B47E9" w:rsidRPr="00D355ED">
                <w:rPr>
                  <w:rStyle w:val="Lienhypertexte"/>
                </w:rPr>
                <w:t>2.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PRESTATIONS FOURNIS DANS L’ETABLISSEMENT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_Toc498073836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3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EB7CC4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7" w:history="1">
              <w:r w:rsidR="003B47E9" w:rsidRPr="00D355ED">
                <w:rPr>
                  <w:rStyle w:val="Lienhypertexte"/>
                </w:rPr>
                <w:t>3.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ATTESTATION D’ACCESSIBILITE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_Toc498073837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3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EB7CC4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8" w:history="1">
              <w:r w:rsidR="003B47E9" w:rsidRPr="00D355ED">
                <w:rPr>
                  <w:rStyle w:val="Lienhypertexte"/>
                </w:rPr>
                <w:t>4.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CALENDRIER DE LA MISE EN 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_Toc498073838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EB7CC4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39" w:history="1">
              <w:r w:rsidR="003B47E9" w:rsidRPr="00D355ED">
                <w:rPr>
                  <w:rStyle w:val="Lienhypertexte"/>
                </w:rPr>
                <w:t>5.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ARRETES PREFECTORAUX ACCORDANT LA DEROGATION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_Toc498073839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EB7CC4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0" w:history="1">
              <w:r w:rsidR="003B47E9" w:rsidRPr="00D355ED">
                <w:rPr>
                  <w:rStyle w:val="Lienhypertexte"/>
                </w:rPr>
                <w:t>6.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DOCUMENT D’AIDE A L’ACCUEIL DES PERSONNES HANDICAPEES</w:t>
              </w:r>
              <w:r w:rsidR="003B47E9">
                <w:rPr>
                  <w:webHidden/>
                </w:rPr>
                <w:tab/>
              </w:r>
              <w:r w:rsidR="007D2327">
                <w:rPr>
                  <w:webHidden/>
                </w:rPr>
                <w:t xml:space="preserve">                                                                                         </w:t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_Toc498073840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EB7CC4" w:rsidP="007D2327">
            <w:pPr>
              <w:pStyle w:val="TM1"/>
              <w:framePr w:hSpace="0" w:wrap="auto" w:vAnchor="margin" w:hAnchor="text" w:xAlign="left" w:yAlign="inline"/>
              <w:tabs>
                <w:tab w:val="left" w:pos="154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1" w:history="1">
              <w:r w:rsidR="003B47E9" w:rsidRPr="00D355ED">
                <w:rPr>
                  <w:rStyle w:val="Lienhypertexte"/>
                </w:rPr>
                <w:t>7.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MODALITE DE MAINTENANCE DES EQUIPEMENTS D’ACCESSIBILITE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_Toc498073841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3B47E9" w:rsidRDefault="00EB7CC4" w:rsidP="007D2327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left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842" w:history="1">
              <w:r w:rsidR="003B47E9" w:rsidRPr="00D355ED">
                <w:rPr>
                  <w:rStyle w:val="Lienhypertexte"/>
                </w:rPr>
                <w:t>8.</w:t>
              </w:r>
              <w:r w:rsidR="003B47E9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3B47E9" w:rsidRPr="00D355ED">
                <w:rPr>
                  <w:rStyle w:val="Lienhypertexte"/>
                </w:rPr>
                <w:t>ACTIONS DE FORMATION</w:t>
              </w:r>
              <w:r w:rsidR="003B47E9">
                <w:rPr>
                  <w:webHidden/>
                </w:rPr>
                <w:tab/>
              </w:r>
              <w:r w:rsidR="003B47E9">
                <w:rPr>
                  <w:webHidden/>
                </w:rPr>
                <w:fldChar w:fldCharType="begin"/>
              </w:r>
              <w:r w:rsidR="003B47E9">
                <w:rPr>
                  <w:webHidden/>
                </w:rPr>
                <w:instrText xml:space="preserve"> PAGEREF _Toc498073842 \h </w:instrText>
              </w:r>
              <w:r w:rsidR="003B47E9">
                <w:rPr>
                  <w:webHidden/>
                </w:rPr>
              </w:r>
              <w:r w:rsidR="003B47E9">
                <w:rPr>
                  <w:webHidden/>
                </w:rPr>
                <w:fldChar w:fldCharType="separate"/>
              </w:r>
              <w:r w:rsidR="003B47E9">
                <w:rPr>
                  <w:webHidden/>
                </w:rPr>
                <w:t>4</w:t>
              </w:r>
              <w:r w:rsidR="003B47E9">
                <w:rPr>
                  <w:webHidden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bookmarkStart w:id="0" w:name="_Toc498073835"/>
      <w:r>
        <w:t>CONTEXTE REGLEMENTAIRE</w:t>
      </w:r>
      <w:bookmarkEnd w:id="0"/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4 Rue des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Forgettes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76017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ROUEN Cedex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181140" w:rsidRPr="006A1A28" w:rsidRDefault="00181140" w:rsidP="0018114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</w:pPr>
      <w:r w:rsidRPr="006A1A28"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  <w:t>Adresse de l’Antenne :</w:t>
      </w:r>
    </w:p>
    <w:p w:rsidR="00181140" w:rsidRDefault="00387B5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18 Ter Avenue du Maréchal Foch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76</w:t>
      </w:r>
      <w:r w:rsidR="00387B50">
        <w:rPr>
          <w:rFonts w:asciiTheme="minorHAnsi" w:eastAsia="Times New Roman" w:hAnsiTheme="minorHAnsi" w:cstheme="minorHAnsi"/>
          <w:sz w:val="27"/>
          <w:szCs w:val="27"/>
          <w:lang w:eastAsia="fr-FR"/>
        </w:rPr>
        <w:t>210</w:t>
      </w: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  <w:r w:rsidR="00387B50">
        <w:rPr>
          <w:rFonts w:asciiTheme="minorHAnsi" w:eastAsia="Times New Roman" w:hAnsiTheme="minorHAnsi" w:cstheme="minorHAnsi"/>
          <w:sz w:val="27"/>
          <w:szCs w:val="27"/>
          <w:lang w:eastAsia="fr-FR"/>
        </w:rPr>
        <w:t>BOLBEC</w:t>
      </w:r>
    </w:p>
    <w:p w:rsidR="00181140" w:rsidRPr="00CB0109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181140" w:rsidRDefault="00181140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017C7A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Effectif de l’ERP: </w:t>
      </w:r>
      <w:r w:rsidR="00387B50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30</w:t>
      </w:r>
      <w:r w:rsidR="00903E27"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personnes</w:t>
      </w:r>
    </w:p>
    <w:p w:rsidR="00CB0109" w:rsidRPr="00017C7A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Personnel : </w:t>
      </w:r>
      <w:r w:rsidR="00387B50">
        <w:rPr>
          <w:rFonts w:asciiTheme="minorHAnsi" w:eastAsia="Times New Roman" w:hAnsiTheme="minorHAnsi" w:cstheme="minorHAnsi"/>
          <w:sz w:val="27"/>
          <w:szCs w:val="27"/>
          <w:lang w:eastAsia="fr-FR"/>
        </w:rPr>
        <w:t>14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017C7A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Public : </w:t>
      </w:r>
      <w:r w:rsidR="00387B50">
        <w:rPr>
          <w:rFonts w:asciiTheme="minorHAnsi" w:eastAsia="Times New Roman" w:hAnsiTheme="minorHAnsi" w:cstheme="minorHAnsi"/>
          <w:sz w:val="27"/>
          <w:szCs w:val="27"/>
          <w:lang w:eastAsia="fr-FR"/>
        </w:rPr>
        <w:t>16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  <w:r w:rsidR="00A65244" w:rsidRPr="00A65244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24/10/2015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bookmarkStart w:id="1" w:name="_Toc498073836"/>
      <w:r>
        <w:t>PRESTATIONS FOURNIS DANS L’ETABLISSEMENT</w:t>
      </w:r>
      <w:bookmarkEnd w:id="1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de </w:t>
      </w:r>
      <w:r w:rsidR="00387B50">
        <w:rPr>
          <w:rFonts w:cs="font405"/>
          <w:color w:val="00000A"/>
          <w:kern w:val="1"/>
          <w:sz w:val="28"/>
          <w:szCs w:val="28"/>
        </w:rPr>
        <w:t>Bolbec</w:t>
      </w:r>
      <w:r w:rsidRPr="00903E27">
        <w:rPr>
          <w:rFonts w:cs="font405"/>
          <w:color w:val="00000A"/>
          <w:kern w:val="1"/>
          <w:sz w:val="28"/>
          <w:szCs w:val="28"/>
        </w:rPr>
        <w:t xml:space="preserve"> est un accueil allocataire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en libre-service</w:t>
      </w:r>
    </w:p>
    <w:p w:rsidR="0014596F" w:rsidRPr="0014596F" w:rsidRDefault="00387B50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>
        <w:rPr>
          <w:rFonts w:cs="font405"/>
          <w:b w:val="0"/>
          <w:color w:val="00000A"/>
          <w:kern w:val="1"/>
          <w:sz w:val="28"/>
          <w:szCs w:val="28"/>
        </w:rPr>
        <w:t>Cinq</w:t>
      </w:r>
      <w:r w:rsidR="00181140">
        <w:rPr>
          <w:rFonts w:cs="font405"/>
          <w:b w:val="0"/>
          <w:color w:val="00000A"/>
          <w:kern w:val="1"/>
          <w:sz w:val="28"/>
          <w:szCs w:val="28"/>
        </w:rPr>
        <w:t xml:space="preserve"> bureaux d’accueil</w:t>
      </w:r>
      <w:r w:rsidR="0014596F" w:rsidRPr="0014596F">
        <w:rPr>
          <w:rFonts w:cs="font405"/>
          <w:b w:val="0"/>
          <w:color w:val="00000A"/>
          <w:kern w:val="1"/>
          <w:sz w:val="28"/>
          <w:szCs w:val="28"/>
        </w:rPr>
        <w:t xml:space="preserve"> sur rendez vous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d’attente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Pr="0014596F">
        <w:rPr>
          <w:rFonts w:cs="font405"/>
          <w:kern w:val="1"/>
          <w:sz w:val="24"/>
          <w:szCs w:val="24"/>
        </w:rPr>
        <w:t xml:space="preserve">sur les plans situés en annexe </w:t>
      </w:r>
      <w:r w:rsidR="00181140">
        <w:rPr>
          <w:rFonts w:cs="font405"/>
          <w:kern w:val="1"/>
          <w:sz w:val="24"/>
          <w:szCs w:val="24"/>
        </w:rPr>
        <w:t>1</w:t>
      </w:r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suivant les horaires ci-dessous :</w:t>
      </w:r>
    </w:p>
    <w:p w:rsidR="00516AF8" w:rsidRDefault="0014596F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 xml:space="preserve">Du Lundi au </w:t>
      </w:r>
      <w:r w:rsidR="00EB7CC4">
        <w:rPr>
          <w:rFonts w:cs="font405"/>
          <w:color w:val="00000A"/>
          <w:kern w:val="1"/>
          <w:sz w:val="24"/>
          <w:szCs w:val="24"/>
        </w:rPr>
        <w:t>mercr</w:t>
      </w:r>
      <w:r>
        <w:rPr>
          <w:rFonts w:cs="font405"/>
          <w:color w:val="00000A"/>
          <w:kern w:val="1"/>
          <w:sz w:val="24"/>
          <w:szCs w:val="24"/>
        </w:rPr>
        <w:t xml:space="preserve">edi de 8h30 à </w:t>
      </w:r>
      <w:r w:rsidR="00EB7CC4">
        <w:rPr>
          <w:rFonts w:cs="font405"/>
          <w:color w:val="00000A"/>
          <w:kern w:val="1"/>
          <w:sz w:val="24"/>
          <w:szCs w:val="24"/>
        </w:rPr>
        <w:t xml:space="preserve">12h et de 13h à </w:t>
      </w:r>
      <w:r>
        <w:rPr>
          <w:rFonts w:cs="font405"/>
          <w:color w:val="00000A"/>
          <w:kern w:val="1"/>
          <w:sz w:val="24"/>
          <w:szCs w:val="24"/>
        </w:rPr>
        <w:t>16h30</w:t>
      </w:r>
    </w:p>
    <w:p w:rsidR="00EB7CC4" w:rsidRDefault="00EB7CC4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Jeudi-Vendredi 8h30 à 12h00</w:t>
      </w:r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516886" w:rsidRDefault="00516886" w:rsidP="00516886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>Espace</w:t>
      </w:r>
      <w:r w:rsidR="001A34DB">
        <w:rPr>
          <w:rFonts w:cs="font405"/>
          <w:color w:val="00000A"/>
          <w:kern w:val="1"/>
          <w:sz w:val="24"/>
          <w:szCs w:val="24"/>
        </w:rPr>
        <w:t xml:space="preserve"> numérique  en libre-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service: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516AF8" w:rsidRPr="001A34DB" w:rsidRDefault="00516886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Il </w:t>
      </w:r>
      <w:r w:rsidR="001A34DB" w:rsidRPr="001A34DB">
        <w:rPr>
          <w:rFonts w:cs="font405"/>
          <w:b w:val="0"/>
          <w:color w:val="00000A"/>
          <w:kern w:val="1"/>
          <w:sz w:val="24"/>
          <w:szCs w:val="24"/>
        </w:rPr>
        <w:t>s’agit de la mise à disposition de matériel informatique  pour effectuer ses démarche en ligne sur le site du caf.fr, éditer une attestation.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rendez-vous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vous  sont reçus dans un bureau par un agent de la 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7C1844" w:rsidRPr="001A34DB" w:rsidRDefault="007C1844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ouvrir des droits,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fournir des pièces complémentaires…. </w:t>
      </w:r>
    </w:p>
    <w:p w:rsidR="00151F54" w:rsidRDefault="00151F54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Un espace d’attente est dédié à cette zone.</w:t>
      </w: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bookmarkStart w:id="2" w:name="_Toc498073837"/>
      <w:r>
        <w:t>ATTESTATION D’ACCESSIBILITE</w:t>
      </w:r>
      <w:bookmarkEnd w:id="2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607955" w:rsidRPr="00387B50" w:rsidRDefault="005938AE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387B5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Des travaux sont en cours dans le cadre des </w:t>
      </w:r>
      <w:proofErr w:type="spellStart"/>
      <w:r w:rsidRPr="00387B5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ad’Ap</w:t>
      </w:r>
      <w:proofErr w:type="spellEnd"/>
      <w:r w:rsidRPr="00387B5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pour </w:t>
      </w:r>
      <w:r w:rsidR="00387B50" w:rsidRPr="00387B5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le rendre totalement accessible, ils sont du ressort du propriétaire. (Mairie)</w:t>
      </w:r>
    </w:p>
    <w:p w:rsidR="00130181" w:rsidRPr="008D5117" w:rsidRDefault="00C2225D" w:rsidP="007E49B4">
      <w:pPr>
        <w:pStyle w:val="Titre1"/>
      </w:pPr>
      <w:bookmarkStart w:id="3" w:name="_CALENDRIER_DE_LA"/>
      <w:bookmarkStart w:id="4" w:name="_Toc498073838"/>
      <w:bookmarkEnd w:id="3"/>
      <w:r>
        <w:t>CALENDRIER DE LA MISE EN ACCESSIBILITE</w:t>
      </w:r>
      <w:bookmarkEnd w:id="4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Default="007B0F5A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818296" r:id="rId12"/>
        </w:object>
      </w:r>
    </w:p>
    <w:p w:rsidR="00C405F7" w:rsidRDefault="00012A22" w:rsidP="007E49B4">
      <w:pPr>
        <w:pStyle w:val="Titre1"/>
      </w:pPr>
      <w:bookmarkStart w:id="5" w:name="_Toc498073839"/>
      <w:r>
        <w:t>ARRETES PREFECTORAUX ACCORDANT LA DEROGATION</w:t>
      </w:r>
      <w:bookmarkEnd w:id="5"/>
      <w:r>
        <w:t xml:space="preserve"> </w:t>
      </w:r>
    </w:p>
    <w:p w:rsidR="00C405F7" w:rsidRPr="008D5117" w:rsidRDefault="00C405F7" w:rsidP="00090866"/>
    <w:p w:rsidR="00607955" w:rsidRDefault="007B0F5A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L’établissement ne dispose pas de dérogation </w:t>
      </w:r>
      <w:r w:rsidR="005938AE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pour l’accessibilité.</w:t>
      </w:r>
    </w:p>
    <w:p w:rsidR="00D70F8A" w:rsidRDefault="00012A22" w:rsidP="00A818F4">
      <w:pPr>
        <w:pStyle w:val="Titre1"/>
      </w:pPr>
      <w:bookmarkStart w:id="6" w:name="_Toc498073840"/>
      <w:r>
        <w:t>DOCUMENT D’AIDE A L’ACCUEIL DES PERSONNES HANDICAPEES</w:t>
      </w:r>
      <w:bookmarkEnd w:id="6"/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818297" r:id="rId14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bookmarkStart w:id="7" w:name="_Toc498073841"/>
      <w:r>
        <w:rPr>
          <w:rStyle w:val="Titre1Car"/>
          <w:b/>
          <w:bCs/>
          <w:shd w:val="clear" w:color="auto" w:fill="auto"/>
        </w:rPr>
        <w:t>MODALITE DE MAINTENANCE DES EQUIPEMENTS D’ACCESSIBILITE</w:t>
      </w:r>
      <w:bookmarkEnd w:id="7"/>
    </w:p>
    <w:p w:rsidR="00CA3F9F" w:rsidRDefault="00CA3F9F">
      <w:pPr>
        <w:tabs>
          <w:tab w:val="clear" w:pos="6360"/>
        </w:tabs>
        <w:spacing w:after="0"/>
        <w:jc w:val="left"/>
      </w:pPr>
    </w:p>
    <w:p w:rsidR="002E369F" w:rsidRDefault="002E369F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</w:t>
      </w:r>
      <w:r w:rsidR="00C34F04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du rideau métallique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 :</w:t>
      </w:r>
      <w:r w:rsidR="005938AE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Société AF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maintenance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.</w:t>
      </w:r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BAES : Vulcain-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Smatis</w:t>
      </w:r>
      <w:proofErr w:type="spellEnd"/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extincteurs, désenfumage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3B6C08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 la centrale incendie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3B6C08" w:rsidRPr="002E369F" w:rsidRDefault="003B6C08" w:rsidP="003B6C08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des vérifications périodiques (électricité, gaz, ascenseur, portes et portails, SSI, Exutoires)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Dekra</w:t>
      </w:r>
      <w:proofErr w:type="spellEnd"/>
    </w:p>
    <w:p w:rsidR="00C405F7" w:rsidRDefault="006D1BC6" w:rsidP="007E49B4">
      <w:pPr>
        <w:pStyle w:val="Titre1"/>
      </w:pPr>
      <w:bookmarkStart w:id="8" w:name="_Toc498073842"/>
      <w:r>
        <w:t>ACTIONS DE FORMATION</w:t>
      </w:r>
      <w:bookmarkEnd w:id="8"/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>
      <w:bookmarkStart w:id="9" w:name="_GoBack"/>
      <w:bookmarkEnd w:id="9"/>
    </w:p>
    <w:sectPr w:rsidR="006D1BC6" w:rsidRPr="002E369F" w:rsidSect="00521170">
      <w:headerReference w:type="default" r:id="rId15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7E9" w:rsidRDefault="003B47E9" w:rsidP="00090866">
      <w:r>
        <w:separator/>
      </w:r>
    </w:p>
    <w:p w:rsidR="003B47E9" w:rsidRDefault="003B47E9" w:rsidP="00090866"/>
    <w:p w:rsidR="003B47E9" w:rsidRDefault="003B47E9" w:rsidP="00090866"/>
  </w:endnote>
  <w:endnote w:type="continuationSeparator" w:id="0">
    <w:p w:rsidR="003B47E9" w:rsidRDefault="003B47E9" w:rsidP="00090866">
      <w:r>
        <w:continuationSeparator/>
      </w:r>
    </w:p>
    <w:p w:rsidR="003B47E9" w:rsidRDefault="003B47E9" w:rsidP="00090866"/>
    <w:p w:rsidR="003B47E9" w:rsidRDefault="003B47E9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7E9" w:rsidRDefault="003B47E9" w:rsidP="00090866">
      <w:r>
        <w:separator/>
      </w:r>
    </w:p>
    <w:p w:rsidR="003B47E9" w:rsidRDefault="003B47E9" w:rsidP="00090866"/>
    <w:p w:rsidR="003B47E9" w:rsidRDefault="003B47E9" w:rsidP="00090866"/>
  </w:footnote>
  <w:footnote w:type="continuationSeparator" w:id="0">
    <w:p w:rsidR="003B47E9" w:rsidRDefault="003B47E9" w:rsidP="00090866">
      <w:r>
        <w:continuationSeparator/>
      </w:r>
    </w:p>
    <w:p w:rsidR="003B47E9" w:rsidRDefault="003B47E9" w:rsidP="00090866"/>
    <w:p w:rsidR="003B47E9" w:rsidRDefault="003B47E9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7E9" w:rsidRDefault="003B47E9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>
      <w:rPr>
        <w:i/>
      </w:rPr>
      <w:t>26/10/2017</w:t>
    </w:r>
    <w:r w:rsidRPr="00607955">
      <w:rPr>
        <w:i/>
      </w:rPr>
      <w:t>.</w:t>
    </w:r>
  </w:p>
  <w:p w:rsidR="003B47E9" w:rsidRPr="00607955" w:rsidRDefault="003B47E9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Pr="00607955">
      <w:rPr>
        <w:i/>
      </w:rPr>
      <w:t>Site de</w:t>
    </w:r>
    <w:r>
      <w:rPr>
        <w:i/>
      </w:rPr>
      <w:t xml:space="preserve"> </w:t>
    </w:r>
    <w:r w:rsidR="00301EFE">
      <w:rPr>
        <w:i/>
      </w:rPr>
      <w:t>Bolbec</w:t>
    </w:r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17C7A"/>
    <w:rsid w:val="00041571"/>
    <w:rsid w:val="00080362"/>
    <w:rsid w:val="00090866"/>
    <w:rsid w:val="000924F1"/>
    <w:rsid w:val="000C5AD0"/>
    <w:rsid w:val="000D0B11"/>
    <w:rsid w:val="00102D87"/>
    <w:rsid w:val="00104D39"/>
    <w:rsid w:val="00130181"/>
    <w:rsid w:val="00144ED5"/>
    <w:rsid w:val="0014596F"/>
    <w:rsid w:val="00151F54"/>
    <w:rsid w:val="00152D60"/>
    <w:rsid w:val="00155C09"/>
    <w:rsid w:val="00166EC5"/>
    <w:rsid w:val="001734CD"/>
    <w:rsid w:val="00181140"/>
    <w:rsid w:val="001973F2"/>
    <w:rsid w:val="001A34DB"/>
    <w:rsid w:val="001B3F6E"/>
    <w:rsid w:val="001B5529"/>
    <w:rsid w:val="001B5F20"/>
    <w:rsid w:val="002155BB"/>
    <w:rsid w:val="0024000D"/>
    <w:rsid w:val="00264EC9"/>
    <w:rsid w:val="00276CEC"/>
    <w:rsid w:val="002774E7"/>
    <w:rsid w:val="00286530"/>
    <w:rsid w:val="00297D33"/>
    <w:rsid w:val="002B06E5"/>
    <w:rsid w:val="002D22DD"/>
    <w:rsid w:val="002E369F"/>
    <w:rsid w:val="00301EFE"/>
    <w:rsid w:val="00310212"/>
    <w:rsid w:val="0031669C"/>
    <w:rsid w:val="00323B8F"/>
    <w:rsid w:val="003321D0"/>
    <w:rsid w:val="00357ACB"/>
    <w:rsid w:val="00364110"/>
    <w:rsid w:val="00382571"/>
    <w:rsid w:val="00384143"/>
    <w:rsid w:val="00387B50"/>
    <w:rsid w:val="003951E0"/>
    <w:rsid w:val="003B47E9"/>
    <w:rsid w:val="003B5E03"/>
    <w:rsid w:val="003B6C08"/>
    <w:rsid w:val="003C7D12"/>
    <w:rsid w:val="004016E2"/>
    <w:rsid w:val="0040230D"/>
    <w:rsid w:val="004038D9"/>
    <w:rsid w:val="00407AA2"/>
    <w:rsid w:val="00410231"/>
    <w:rsid w:val="004336C8"/>
    <w:rsid w:val="004414F7"/>
    <w:rsid w:val="0045623D"/>
    <w:rsid w:val="00484033"/>
    <w:rsid w:val="004A422D"/>
    <w:rsid w:val="004A5104"/>
    <w:rsid w:val="004A5379"/>
    <w:rsid w:val="004B1ADC"/>
    <w:rsid w:val="004C408D"/>
    <w:rsid w:val="004C6DE9"/>
    <w:rsid w:val="00516886"/>
    <w:rsid w:val="00516AF8"/>
    <w:rsid w:val="00516CB6"/>
    <w:rsid w:val="005171B8"/>
    <w:rsid w:val="00521170"/>
    <w:rsid w:val="005304EA"/>
    <w:rsid w:val="00540195"/>
    <w:rsid w:val="0055134E"/>
    <w:rsid w:val="00551E70"/>
    <w:rsid w:val="00561D3B"/>
    <w:rsid w:val="0056776C"/>
    <w:rsid w:val="0057058F"/>
    <w:rsid w:val="00583281"/>
    <w:rsid w:val="005938AE"/>
    <w:rsid w:val="005E3A9C"/>
    <w:rsid w:val="00607955"/>
    <w:rsid w:val="00613F37"/>
    <w:rsid w:val="00615BA7"/>
    <w:rsid w:val="0062500B"/>
    <w:rsid w:val="00626D6C"/>
    <w:rsid w:val="00626D93"/>
    <w:rsid w:val="00642CD1"/>
    <w:rsid w:val="00664822"/>
    <w:rsid w:val="006736BC"/>
    <w:rsid w:val="00677A12"/>
    <w:rsid w:val="006A1A28"/>
    <w:rsid w:val="006A525A"/>
    <w:rsid w:val="006A66C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56E6F"/>
    <w:rsid w:val="00763A18"/>
    <w:rsid w:val="007676F4"/>
    <w:rsid w:val="007742EF"/>
    <w:rsid w:val="00787C56"/>
    <w:rsid w:val="00790A40"/>
    <w:rsid w:val="007B0F5A"/>
    <w:rsid w:val="007C1844"/>
    <w:rsid w:val="007C4302"/>
    <w:rsid w:val="007D2327"/>
    <w:rsid w:val="007E49B4"/>
    <w:rsid w:val="007E6F23"/>
    <w:rsid w:val="007F6818"/>
    <w:rsid w:val="007F6AA8"/>
    <w:rsid w:val="008060F2"/>
    <w:rsid w:val="008253FE"/>
    <w:rsid w:val="00850424"/>
    <w:rsid w:val="00862E7A"/>
    <w:rsid w:val="008848B1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579D"/>
    <w:rsid w:val="00941C4C"/>
    <w:rsid w:val="00992F07"/>
    <w:rsid w:val="009B7A43"/>
    <w:rsid w:val="009C3692"/>
    <w:rsid w:val="009D68FE"/>
    <w:rsid w:val="00A15350"/>
    <w:rsid w:val="00A31FF7"/>
    <w:rsid w:val="00A32533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A148F"/>
    <w:rsid w:val="00AA5826"/>
    <w:rsid w:val="00AB7E01"/>
    <w:rsid w:val="00AC6857"/>
    <w:rsid w:val="00AD2490"/>
    <w:rsid w:val="00AD7C3E"/>
    <w:rsid w:val="00AF3261"/>
    <w:rsid w:val="00AF34FE"/>
    <w:rsid w:val="00B004B0"/>
    <w:rsid w:val="00B445E1"/>
    <w:rsid w:val="00B50B0B"/>
    <w:rsid w:val="00B53491"/>
    <w:rsid w:val="00B63958"/>
    <w:rsid w:val="00B70F6B"/>
    <w:rsid w:val="00B80F62"/>
    <w:rsid w:val="00BB6E4E"/>
    <w:rsid w:val="00BC698F"/>
    <w:rsid w:val="00BF42FE"/>
    <w:rsid w:val="00BF4E72"/>
    <w:rsid w:val="00C00764"/>
    <w:rsid w:val="00C01AA4"/>
    <w:rsid w:val="00C02079"/>
    <w:rsid w:val="00C10497"/>
    <w:rsid w:val="00C2225D"/>
    <w:rsid w:val="00C34F04"/>
    <w:rsid w:val="00C405F7"/>
    <w:rsid w:val="00C44EA6"/>
    <w:rsid w:val="00C5110C"/>
    <w:rsid w:val="00C550C5"/>
    <w:rsid w:val="00C560A0"/>
    <w:rsid w:val="00C57845"/>
    <w:rsid w:val="00C958A5"/>
    <w:rsid w:val="00CA3F9F"/>
    <w:rsid w:val="00CB0109"/>
    <w:rsid w:val="00CB6414"/>
    <w:rsid w:val="00CD1063"/>
    <w:rsid w:val="00CE2FC2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6714"/>
    <w:rsid w:val="00D97BA6"/>
    <w:rsid w:val="00DA7E4C"/>
    <w:rsid w:val="00DB1891"/>
    <w:rsid w:val="00DD232A"/>
    <w:rsid w:val="00DF340D"/>
    <w:rsid w:val="00E30A4B"/>
    <w:rsid w:val="00E31A4C"/>
    <w:rsid w:val="00E32C52"/>
    <w:rsid w:val="00E412B7"/>
    <w:rsid w:val="00E5266B"/>
    <w:rsid w:val="00E929B4"/>
    <w:rsid w:val="00E95ACB"/>
    <w:rsid w:val="00EA2C0D"/>
    <w:rsid w:val="00EA5394"/>
    <w:rsid w:val="00EB4A26"/>
    <w:rsid w:val="00EB7CC4"/>
    <w:rsid w:val="00ED331D"/>
    <w:rsid w:val="00EE39C6"/>
    <w:rsid w:val="00EE58A5"/>
    <w:rsid w:val="00EF349D"/>
    <w:rsid w:val="00F149CD"/>
    <w:rsid w:val="00F15336"/>
    <w:rsid w:val="00F45F81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D6C06"/>
    <w:rsid w:val="00FE598A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565AA-A087-4096-A77D-F3482DF1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3D284F72</Template>
  <TotalTime>15</TotalTime>
  <Pages>4</Pages>
  <Words>642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Quero</dc:creator>
  <cp:lastModifiedBy>Denis </cp:lastModifiedBy>
  <cp:revision>5</cp:revision>
  <cp:lastPrinted>2016-12-21T12:37:00Z</cp:lastPrinted>
  <dcterms:created xsi:type="dcterms:W3CDTF">2017-11-10T09:53:00Z</dcterms:created>
  <dcterms:modified xsi:type="dcterms:W3CDTF">2017-11-10T10:25:00Z</dcterms:modified>
</cp:coreProperties>
</file>